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Y="540"/>
        <w:tblW w:w="15054" w:type="dxa"/>
        <w:tblBorders>
          <w:bottom w:val="dotted" w:sz="4" w:space="0" w:color="auto"/>
          <w:insideH w:val="dotted" w:sz="4" w:space="0" w:color="auto"/>
        </w:tblBorders>
        <w:tblCellMar>
          <w:left w:w="57" w:type="dxa"/>
          <w:right w:w="57" w:type="dxa"/>
        </w:tblCellMar>
        <w:tblLook w:val="00A0"/>
      </w:tblPr>
      <w:tblGrid>
        <w:gridCol w:w="2296"/>
        <w:gridCol w:w="4764"/>
        <w:gridCol w:w="56"/>
        <w:gridCol w:w="794"/>
        <w:gridCol w:w="7144"/>
      </w:tblGrid>
      <w:tr w:rsidR="00FB4182" w:rsidRPr="003D257A" w:rsidTr="00ED7221">
        <w:tc>
          <w:tcPr>
            <w:tcW w:w="7060" w:type="dxa"/>
            <w:gridSpan w:val="2"/>
            <w:tcMar>
              <w:left w:w="28" w:type="dxa"/>
              <w:right w:w="28" w:type="dxa"/>
            </w:tcMar>
            <w:vAlign w:val="center"/>
          </w:tcPr>
          <w:p w:rsidR="00FB4182" w:rsidRPr="003D257A" w:rsidRDefault="00FB4182" w:rsidP="00B7321D">
            <w:pPr>
              <w:spacing w:after="60"/>
              <w:rPr>
                <w:rFonts w:cs="Arial"/>
              </w:rPr>
            </w:pPr>
            <w:r>
              <w:rPr>
                <w:rFonts w:cs="Arial"/>
                <w:b/>
              </w:rPr>
              <w:t>Antragstellender</w:t>
            </w:r>
            <w:r w:rsidRPr="003D257A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>Klub mit seinen Adressdaten</w:t>
            </w:r>
          </w:p>
        </w:tc>
        <w:tc>
          <w:tcPr>
            <w:tcW w:w="850" w:type="dxa"/>
            <w:gridSpan w:val="2"/>
            <w:vAlign w:val="center"/>
          </w:tcPr>
          <w:p w:rsidR="00FB4182" w:rsidRPr="003D257A" w:rsidRDefault="00FB4182" w:rsidP="00B7321D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Datum: </w:t>
            </w:r>
          </w:p>
        </w:tc>
        <w:tc>
          <w:tcPr>
            <w:tcW w:w="7144" w:type="dxa"/>
            <w:vAlign w:val="center"/>
          </w:tcPr>
          <w:p w:rsidR="00FB4182" w:rsidRPr="003D257A" w:rsidRDefault="00FB4182" w:rsidP="00B7321D">
            <w:pPr>
              <w:spacing w:after="6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FB4182" w:rsidRPr="00F04297" w:rsidTr="00ED7221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:rsidR="00FB4182" w:rsidRDefault="00FB4182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</w:t>
            </w:r>
          </w:p>
        </w:tc>
        <w:tc>
          <w:tcPr>
            <w:tcW w:w="12758" w:type="dxa"/>
            <w:gridSpan w:val="4"/>
            <w:tcMar>
              <w:left w:w="28" w:type="dxa"/>
              <w:right w:w="28" w:type="dxa"/>
            </w:tcMar>
            <w:vAlign w:val="center"/>
          </w:tcPr>
          <w:p w:rsidR="00FB4182" w:rsidRPr="008B2A94" w:rsidRDefault="00FB4182" w:rsidP="00B7321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B4182" w:rsidRPr="00F04297" w:rsidTr="00ED7221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:rsidR="00FB4182" w:rsidRDefault="00FB4182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PLZ/Ort/Straße</w:t>
            </w:r>
          </w:p>
        </w:tc>
        <w:tc>
          <w:tcPr>
            <w:tcW w:w="12758" w:type="dxa"/>
            <w:gridSpan w:val="4"/>
            <w:tcMar>
              <w:left w:w="28" w:type="dxa"/>
              <w:right w:w="28" w:type="dxa"/>
            </w:tcMar>
            <w:vAlign w:val="center"/>
          </w:tcPr>
          <w:p w:rsidR="00FB4182" w:rsidRPr="008B2A94" w:rsidRDefault="00FB4182" w:rsidP="00B7321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B4182" w:rsidRPr="00F04297" w:rsidTr="00B95669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:rsidR="00FB4182" w:rsidRPr="00F04297" w:rsidRDefault="00FB4182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Klub:</w:t>
            </w:r>
          </w:p>
        </w:tc>
        <w:tc>
          <w:tcPr>
            <w:tcW w:w="4820" w:type="dxa"/>
            <w:gridSpan w:val="2"/>
            <w:tcMar>
              <w:left w:w="28" w:type="dxa"/>
              <w:right w:w="28" w:type="dxa"/>
            </w:tcMar>
            <w:vAlign w:val="center"/>
          </w:tcPr>
          <w:p w:rsidR="00FB4182" w:rsidRPr="00F04297" w:rsidRDefault="00FB4182" w:rsidP="00B7321D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  <w:r>
              <w:rPr>
                <w:b/>
              </w:rPr>
              <w:t xml:space="preserve">                                                                                               </w:t>
            </w:r>
          </w:p>
        </w:tc>
        <w:tc>
          <w:tcPr>
            <w:tcW w:w="7938" w:type="dxa"/>
            <w:gridSpan w:val="2"/>
            <w:vAlign w:val="center"/>
          </w:tcPr>
          <w:p w:rsidR="00FB4182" w:rsidRPr="00F04297" w:rsidRDefault="00FB4182" w:rsidP="00B7321D">
            <w:pPr>
              <w:spacing w:before="40" w:after="40"/>
              <w:rPr>
                <w:rFonts w:cs="Arial"/>
              </w:rPr>
            </w:pPr>
            <w:r w:rsidRPr="00EF4910">
              <w:rPr>
                <w:bCs/>
              </w:rPr>
              <w:t>SKVB-Nr Klub:</w:t>
            </w:r>
            <w:r>
              <w:rPr>
                <w:b/>
              </w:rPr>
              <w:t xml:space="preserve"> </w:t>
            </w: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B4182" w:rsidRPr="00F04297" w:rsidTr="00B95669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:rsidR="00FB4182" w:rsidRPr="00F04297" w:rsidRDefault="00FB4182" w:rsidP="00555A88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Mitglied im KFV:</w:t>
            </w:r>
          </w:p>
        </w:tc>
        <w:tc>
          <w:tcPr>
            <w:tcW w:w="4820" w:type="dxa"/>
            <w:gridSpan w:val="2"/>
            <w:vAlign w:val="center"/>
          </w:tcPr>
          <w:p w:rsidR="00FB4182" w:rsidRPr="00F04297" w:rsidRDefault="00FB4182" w:rsidP="00ED7221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7938" w:type="dxa"/>
            <w:gridSpan w:val="2"/>
            <w:vAlign w:val="center"/>
          </w:tcPr>
          <w:p w:rsidR="00FB4182" w:rsidRPr="00F04297" w:rsidRDefault="00FB4182" w:rsidP="00ED7221">
            <w:pPr>
              <w:spacing w:before="40" w:after="40"/>
              <w:rPr>
                <w:rFonts w:cs="Arial"/>
              </w:rPr>
            </w:pPr>
            <w:r w:rsidRPr="00EF4910">
              <w:rPr>
                <w:bCs/>
              </w:rPr>
              <w:t>zugehörige Spielgemeinschaft</w:t>
            </w:r>
            <w:r>
              <w:rPr>
                <w:bCs/>
              </w:rPr>
              <w:t xml:space="preserve">: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SpG Eberswalde"/>
                    <w:listEntry w:val="SpG Michendorf-Seddin"/>
                    <w:listEntry w:val="SpG Teltow/Saarmund"/>
                    <w:listEntry w:val="SpG Rädel-Schenkenberg"/>
                    <w:listEntry w:val="SpG Prignitz"/>
                    <w:listEntry w:val="SpG SC Storkow"/>
                    <w:listEntry w:val="SpG Groß Machnow/Rangsdorf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</w:tr>
    </w:tbl>
    <w:p w:rsidR="00FB4182" w:rsidRDefault="00FB4182" w:rsidP="00B7321D">
      <w:pPr>
        <w:spacing w:before="120" w:after="120"/>
        <w:ind w:right="-92"/>
      </w:pPr>
      <w:r w:rsidRPr="00561D6E">
        <w:rPr>
          <w:rFonts w:cs="Arial"/>
          <w:b/>
          <w:sz w:val="28"/>
          <w:szCs w:val="28"/>
        </w:rPr>
        <w:t>Antrag auf Neuausstellung von DKB-Pässen</w:t>
      </w:r>
      <w:r>
        <w:rPr>
          <w:rFonts w:cs="Arial"/>
          <w:b/>
          <w:sz w:val="28"/>
          <w:szCs w:val="28"/>
        </w:rPr>
        <w:t xml:space="preserve"> </w:t>
      </w:r>
      <w:r w:rsidRPr="00561D6E">
        <w:rPr>
          <w:rFonts w:cs="Arial"/>
          <w:b/>
          <w:sz w:val="28"/>
          <w:szCs w:val="28"/>
        </w:rPr>
        <w:t>innerhalb des SKVB</w:t>
      </w:r>
      <w:r>
        <w:rPr>
          <w:rFonts w:cs="Arial"/>
          <w:b/>
          <w:sz w:val="28"/>
          <w:szCs w:val="28"/>
        </w:rPr>
        <w:br/>
      </w: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  <w:r w:rsidRPr="004D0523">
        <w:rPr>
          <w:rFonts w:cs="Arial"/>
          <w:b/>
          <w:bCs/>
          <w:vanish/>
          <w:color w:val="FF0000"/>
          <w:sz w:val="24"/>
          <w:szCs w:val="24"/>
        </w:rPr>
        <w:t>Nur den Anlageteil drucken, der benötigt wird!</w:t>
      </w: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:rsidR="00FB4182" w:rsidRDefault="00FB4182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:rsidR="00FB4182" w:rsidRPr="004D0523" w:rsidRDefault="00FB4182" w:rsidP="00FE473A">
      <w:pPr>
        <w:ind w:right="-144"/>
        <w:jc w:val="right"/>
        <w:rPr>
          <w:rFonts w:cs="Arial"/>
          <w:b/>
          <w:bCs/>
          <w:vanish/>
          <w:color w:val="FF0000"/>
          <w:sz w:val="24"/>
          <w:szCs w:val="24"/>
        </w:rPr>
      </w:pPr>
    </w:p>
    <w:p w:rsidR="00FB4182" w:rsidRDefault="00FB4182" w:rsidP="00FE473A">
      <w:pPr>
        <w:tabs>
          <w:tab w:val="left" w:pos="993"/>
        </w:tabs>
        <w:spacing w:after="80"/>
        <w:ind w:left="993" w:right="-92" w:hanging="993"/>
        <w:rPr>
          <w:rFonts w:cs="Arial"/>
        </w:rPr>
      </w:pPr>
      <w:r>
        <w:rPr>
          <w:rFonts w:cs="Arial"/>
          <w:b/>
          <w:bCs/>
          <w:color w:val="0000FF"/>
        </w:rPr>
        <w:t>N</w:t>
      </w:r>
      <w:r w:rsidRPr="00BE62C0">
        <w:rPr>
          <w:rFonts w:cs="Arial"/>
          <w:b/>
          <w:bCs/>
          <w:color w:val="0000FF"/>
        </w:rPr>
        <w:t>euausstellung eines DKB-Passes</w:t>
      </w:r>
      <w:r>
        <w:rPr>
          <w:rFonts w:cs="Arial"/>
          <w:b/>
          <w:bCs/>
          <w:color w:val="0000FF"/>
        </w:rPr>
        <w:t xml:space="preserve"> </w:t>
      </w:r>
      <w:r w:rsidRPr="00B97265">
        <w:rPr>
          <w:rFonts w:cs="Arial"/>
          <w:b/>
          <w:bCs/>
        </w:rPr>
        <w:t xml:space="preserve">(neu aufgenommene Mitglieder </w:t>
      </w:r>
      <w:r>
        <w:rPr>
          <w:rFonts w:cs="Arial"/>
          <w:b/>
          <w:bCs/>
        </w:rPr>
        <w:t>in einem Klub /einer S</w:t>
      </w:r>
      <w:r w:rsidRPr="00B97265">
        <w:rPr>
          <w:rFonts w:cs="Arial"/>
          <w:b/>
          <w:bCs/>
        </w:rPr>
        <w:t>pG)</w:t>
      </w:r>
    </w:p>
    <w:tbl>
      <w:tblPr>
        <w:tblW w:w="1526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/>
      </w:tblPr>
      <w:tblGrid>
        <w:gridCol w:w="527"/>
        <w:gridCol w:w="4972"/>
        <w:gridCol w:w="1484"/>
        <w:gridCol w:w="1348"/>
        <w:gridCol w:w="2670"/>
        <w:gridCol w:w="1513"/>
        <w:gridCol w:w="1401"/>
        <w:gridCol w:w="1354"/>
      </w:tblGrid>
      <w:tr w:rsidR="00FB4182" w:rsidRPr="00B97265" w:rsidTr="000131BB">
        <w:tc>
          <w:tcPr>
            <w:tcW w:w="527" w:type="dxa"/>
            <w:shd w:val="clear" w:color="auto" w:fill="FFFFCC"/>
            <w:tcMar>
              <w:left w:w="28" w:type="dxa"/>
              <w:right w:w="28" w:type="dxa"/>
            </w:tcMar>
          </w:tcPr>
          <w:p w:rsidR="00FB4182" w:rsidRPr="00B97265" w:rsidRDefault="00FB4182" w:rsidP="000131BB">
            <w:pPr>
              <w:spacing w:before="40" w:after="40"/>
              <w:rPr>
                <w:rFonts w:cs="Arial"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4972" w:type="dxa"/>
            <w:shd w:val="clear" w:color="auto" w:fill="FFFFCC"/>
          </w:tcPr>
          <w:p w:rsidR="00FB4182" w:rsidRPr="00B97265" w:rsidRDefault="00FB4182" w:rsidP="000131BB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Name, Vorname</w:t>
            </w:r>
          </w:p>
        </w:tc>
        <w:tc>
          <w:tcPr>
            <w:tcW w:w="1484" w:type="dxa"/>
            <w:shd w:val="clear" w:color="auto" w:fill="FFFFCC"/>
          </w:tcPr>
          <w:p w:rsidR="00FB4182" w:rsidRPr="00B97265" w:rsidRDefault="00FB4182" w:rsidP="000131BB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Geboren am</w:t>
            </w:r>
          </w:p>
        </w:tc>
        <w:tc>
          <w:tcPr>
            <w:tcW w:w="1348" w:type="dxa"/>
            <w:shd w:val="clear" w:color="auto" w:fill="FFFFCC"/>
          </w:tcPr>
          <w:p w:rsidR="00FB4182" w:rsidRDefault="00FB4182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Geschlecht</w:t>
            </w:r>
          </w:p>
        </w:tc>
        <w:tc>
          <w:tcPr>
            <w:tcW w:w="2670" w:type="dxa"/>
            <w:shd w:val="clear" w:color="auto" w:fill="FFFFCC"/>
          </w:tcPr>
          <w:p w:rsidR="00FB4182" w:rsidRPr="00B97265" w:rsidRDefault="00FB4182" w:rsidP="000131BB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Staatsangeh.</w:t>
            </w:r>
          </w:p>
        </w:tc>
        <w:tc>
          <w:tcPr>
            <w:tcW w:w="1513" w:type="dxa"/>
            <w:shd w:val="clear" w:color="auto" w:fill="FFFFCC"/>
          </w:tcPr>
          <w:p w:rsidR="00FB4182" w:rsidRDefault="00FB4182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Eintritt SKVB/DKB</w:t>
            </w:r>
          </w:p>
        </w:tc>
        <w:tc>
          <w:tcPr>
            <w:tcW w:w="1401" w:type="dxa"/>
            <w:shd w:val="clear" w:color="auto" w:fill="FFFFCC"/>
          </w:tcPr>
          <w:p w:rsidR="00FB4182" w:rsidRDefault="00FB4182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Disziplin</w:t>
            </w:r>
          </w:p>
        </w:tc>
        <w:tc>
          <w:tcPr>
            <w:tcW w:w="1354" w:type="dxa"/>
            <w:shd w:val="clear" w:color="auto" w:fill="FFFFCC"/>
          </w:tcPr>
          <w:p w:rsidR="00FB4182" w:rsidRDefault="00FB4182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mit Beitrags-</w:t>
            </w:r>
            <w:r>
              <w:rPr>
                <w:b/>
                <w:bCs/>
                <w:sz w:val="20"/>
                <w:szCs w:val="20"/>
              </w:rPr>
              <w:br/>
              <w:t>marke</w:t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131BB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Default="00FB4182" w:rsidP="000131BB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Pr="003D257A" w:rsidRDefault="00FB4182" w:rsidP="000131BB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135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131BB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131B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131B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131BB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131B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131B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131BB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131B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131B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8579D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8579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8579D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8579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8579D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8579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8579D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8579D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8579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131BB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131B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131B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0131BB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0131BB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8B2A94" w:rsidRDefault="00FB4182" w:rsidP="000131B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Default="00FB4182" w:rsidP="000131BB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tc>
          <w:tcPr>
            <w:tcW w:w="1354" w:type="dxa"/>
            <w:vAlign w:val="center"/>
          </w:tcPr>
          <w:p w:rsidR="00FB4182" w:rsidRPr="003D257A" w:rsidRDefault="00FB4182" w:rsidP="000131B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</w:tr>
      <w:tr w:rsidR="00FB4182" w:rsidRPr="003D257A" w:rsidTr="00FE473A">
        <w:tc>
          <w:tcPr>
            <w:tcW w:w="527" w:type="dxa"/>
            <w:tcMar>
              <w:left w:w="28" w:type="dxa"/>
              <w:right w:w="28" w:type="dxa"/>
            </w:tcMar>
            <w:vAlign w:val="center"/>
          </w:tcPr>
          <w:p w:rsidR="00FB4182" w:rsidRPr="00B97265" w:rsidRDefault="00FB4182" w:rsidP="00F45784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4972" w:type="dxa"/>
            <w:vAlign w:val="center"/>
          </w:tcPr>
          <w:p w:rsidR="00FB4182" w:rsidRPr="00FE473A" w:rsidRDefault="00FB4182" w:rsidP="00F4578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84" w:type="dxa"/>
            <w:vAlign w:val="center"/>
          </w:tcPr>
          <w:p w:rsidR="00FB4182" w:rsidRDefault="00FB4182" w:rsidP="00F4578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48" w:type="dxa"/>
            <w:vAlign w:val="center"/>
          </w:tcPr>
          <w:p w:rsidR="00FB4182" w:rsidRDefault="00FB4182" w:rsidP="00F4578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  <w:tc>
          <w:tcPr>
            <w:tcW w:w="2670" w:type="dxa"/>
            <w:vAlign w:val="center"/>
          </w:tcPr>
          <w:p w:rsidR="00FB4182" w:rsidRPr="00FE473A" w:rsidRDefault="00FB4182" w:rsidP="00F4578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13" w:type="dxa"/>
            <w:vAlign w:val="center"/>
          </w:tcPr>
          <w:p w:rsidR="00FB4182" w:rsidRDefault="00FB4182" w:rsidP="00F4578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01" w:type="dxa"/>
            <w:vAlign w:val="center"/>
          </w:tcPr>
          <w:p w:rsidR="00FB4182" w:rsidRPr="00FE473A" w:rsidRDefault="00FB4182" w:rsidP="00F45784">
            <w:pPr>
              <w:spacing w:before="40" w:after="40"/>
              <w:rPr>
                <w:bCs/>
                <w:sz w:val="20"/>
                <w:szCs w:val="20"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  <w:bookmarkStart w:id="0" w:name="Kontrollkästchen1"/>
        <w:tc>
          <w:tcPr>
            <w:tcW w:w="1354" w:type="dxa"/>
            <w:vAlign w:val="center"/>
          </w:tcPr>
          <w:p w:rsidR="00FB4182" w:rsidRPr="00FE473A" w:rsidRDefault="00FB4182" w:rsidP="00F45784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Kontrollkästchen1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  <w:bookmarkEnd w:id="0"/>
          </w:p>
        </w:tc>
      </w:tr>
    </w:tbl>
    <w:p w:rsidR="00FB4182" w:rsidRDefault="00FB4182">
      <w:pPr>
        <w:rPr>
          <w:rFonts w:cs="Arial"/>
        </w:rPr>
      </w:pPr>
    </w:p>
    <w:p w:rsidR="00FB4182" w:rsidRDefault="00FB4182">
      <w:pPr>
        <w:rPr>
          <w:rFonts w:cs="Arial"/>
        </w:rPr>
      </w:pPr>
      <w:r>
        <w:rPr>
          <w:rFonts w:cs="Arial"/>
        </w:rPr>
        <w:t xml:space="preserve">Den Antrag per E-Mail an </w:t>
      </w:r>
      <w:hyperlink r:id="rId7" w:history="1">
        <w:r w:rsidRPr="008E3FC1">
          <w:rPr>
            <w:rStyle w:val="Hyperlink"/>
            <w:rFonts w:cs="Arial"/>
          </w:rPr>
          <w:t>passstelle@skvb.de</w:t>
        </w:r>
      </w:hyperlink>
      <w:r>
        <w:rPr>
          <w:rFonts w:cs="Arial"/>
        </w:rPr>
        <w:t xml:space="preserve"> senden, eine postalische Zusendung ist nicht notwendig</w:t>
      </w:r>
    </w:p>
    <w:p w:rsidR="00FB4182" w:rsidRPr="00406D4C" w:rsidRDefault="00FB4182">
      <w:pPr>
        <w:rPr>
          <w:rFonts w:cs="Arial"/>
          <w:sz w:val="8"/>
          <w:szCs w:val="8"/>
        </w:rPr>
      </w:pPr>
    </w:p>
    <w:p w:rsidR="00FB4182" w:rsidRPr="00722863" w:rsidRDefault="00FB4182">
      <w:pPr>
        <w:rPr>
          <w:rFonts w:cs="Arial"/>
          <w:b/>
          <w:i/>
        </w:rPr>
      </w:pPr>
      <w:r w:rsidRPr="00722863">
        <w:rPr>
          <w:rFonts w:cs="Arial"/>
          <w:b/>
          <w:i/>
        </w:rPr>
        <w:t>Zum Antrag sind beizufügen:</w:t>
      </w:r>
    </w:p>
    <w:p w:rsidR="00FB4182" w:rsidRPr="00722863" w:rsidRDefault="00FB4182">
      <w:pPr>
        <w:rPr>
          <w:rFonts w:cs="Arial"/>
          <w:b/>
          <w:i/>
        </w:rPr>
      </w:pPr>
      <w:r w:rsidRPr="00722863">
        <w:rPr>
          <w:rFonts w:cs="Arial"/>
          <w:b/>
          <w:i/>
        </w:rPr>
        <w:t>Ausgefüllte und unterschriebene Datenschutzerklärung als PDF-Datei, pro Spieler eine Datei</w:t>
      </w:r>
    </w:p>
    <w:p w:rsidR="00FB4182" w:rsidRPr="00722863" w:rsidRDefault="00FB4182">
      <w:pPr>
        <w:rPr>
          <w:rFonts w:cs="Arial"/>
          <w:b/>
          <w:i/>
        </w:rPr>
      </w:pPr>
      <w:r w:rsidRPr="00722863">
        <w:rPr>
          <w:rFonts w:cs="Arial"/>
          <w:b/>
          <w:i/>
        </w:rPr>
        <w:t>Passbild als JPEG Format, pro Spieler eine Datei</w:t>
      </w:r>
    </w:p>
    <w:p w:rsidR="00FB4182" w:rsidRDefault="00FB4182" w:rsidP="00722863">
      <w:pPr>
        <w:rPr>
          <w:rFonts w:cs="Arial"/>
        </w:rPr>
      </w:pPr>
      <w:r w:rsidRPr="00722863">
        <w:rPr>
          <w:rFonts w:cs="Arial"/>
          <w:b/>
          <w:i/>
        </w:rPr>
        <w:t>Wichtig: Dateiname=Spielername</w:t>
      </w:r>
      <w:r>
        <w:rPr>
          <w:rFonts w:cs="Arial"/>
        </w:rPr>
        <w:t xml:space="preserve"> </w:t>
      </w:r>
    </w:p>
    <w:p w:rsidR="00FB4182" w:rsidRPr="00406D4C" w:rsidRDefault="00FB4182" w:rsidP="00722863">
      <w:pPr>
        <w:rPr>
          <w:rFonts w:cs="Arial"/>
          <w:b/>
          <w:i/>
          <w:sz w:val="8"/>
          <w:szCs w:val="8"/>
          <w:u w:val="single"/>
        </w:rPr>
      </w:pPr>
    </w:p>
    <w:p w:rsidR="00FB4182" w:rsidRDefault="00FB4182" w:rsidP="00722863">
      <w:pPr>
        <w:rPr>
          <w:rFonts w:cs="Arial"/>
          <w:b/>
          <w:i/>
          <w:sz w:val="28"/>
          <w:szCs w:val="28"/>
          <w:u w:val="single"/>
        </w:rPr>
      </w:pPr>
      <w:r w:rsidRPr="00722863">
        <w:rPr>
          <w:rFonts w:cs="Arial"/>
          <w:b/>
          <w:i/>
          <w:sz w:val="28"/>
          <w:szCs w:val="28"/>
          <w:u w:val="single"/>
        </w:rPr>
        <w:t>Eine Bearbeitung erfolgt nur bei Einreichung aller Unterlagen</w:t>
      </w:r>
      <w:r>
        <w:rPr>
          <w:rFonts w:cs="Arial"/>
          <w:b/>
          <w:i/>
          <w:sz w:val="28"/>
          <w:szCs w:val="28"/>
          <w:u w:val="single"/>
        </w:rPr>
        <w:t>!!!</w:t>
      </w:r>
      <w:r w:rsidRPr="004D0523">
        <w:rPr>
          <w:rFonts w:cs="Arial"/>
          <w:b/>
          <w:bCs/>
          <w:vanish/>
          <w:color w:val="FF0000"/>
          <w:sz w:val="24"/>
          <w:szCs w:val="24"/>
        </w:rPr>
        <w:t>Nur den Anlageteil drucken, der benötigt wird!</w:t>
      </w:r>
    </w:p>
    <w:p w:rsidR="00FB4182" w:rsidRDefault="00FB4182" w:rsidP="00722863">
      <w:pPr>
        <w:rPr>
          <w:rFonts w:cs="Arial"/>
          <w:b/>
          <w:i/>
          <w:sz w:val="28"/>
          <w:szCs w:val="28"/>
          <w:u w:val="single"/>
        </w:rPr>
      </w:pPr>
    </w:p>
    <w:p w:rsidR="00FB4182" w:rsidRPr="00406D4C" w:rsidRDefault="00FB4182" w:rsidP="00406D4C">
      <w:pPr>
        <w:pStyle w:val="ListParagraph"/>
        <w:tabs>
          <w:tab w:val="left" w:pos="993"/>
        </w:tabs>
        <w:spacing w:after="80"/>
        <w:ind w:left="0" w:right="-92"/>
        <w:rPr>
          <w:rFonts w:cs="Arial"/>
          <w:b/>
          <w:bCs/>
        </w:rPr>
      </w:pPr>
      <w:r w:rsidRPr="00406D4C">
        <w:rPr>
          <w:rFonts w:cs="Arial"/>
          <w:b/>
          <w:bCs/>
        </w:rPr>
        <w:t>Hinweis zu den Spielgemeinschaften (Disziplin Bohle), Eine Spielgemeinschaft ist ein Zusammenschluss aus mehreren Klubs</w:t>
      </w:r>
    </w:p>
    <w:p w:rsidR="00FB4182" w:rsidRPr="004D0523" w:rsidRDefault="00FB4182" w:rsidP="00406D4C">
      <w:pPr>
        <w:pStyle w:val="ListParagraph"/>
        <w:tabs>
          <w:tab w:val="left" w:pos="993"/>
        </w:tabs>
        <w:spacing w:after="80"/>
        <w:ind w:left="0" w:right="-92"/>
        <w:rPr>
          <w:rFonts w:cs="Arial"/>
          <w:b/>
          <w:bCs/>
          <w:vanish/>
          <w:color w:val="FF0000"/>
          <w:sz w:val="24"/>
          <w:szCs w:val="24"/>
        </w:rPr>
      </w:pPr>
      <w:r w:rsidRPr="00406D4C">
        <w:rPr>
          <w:rFonts w:cs="Arial"/>
          <w:b/>
          <w:bCs/>
        </w:rPr>
        <w:t>Ein Spieler muss aber einem Klub eindeutig zugewiesen werden, ohne eindeutige Zuweisung zu einem Klub</w:t>
      </w:r>
      <w:r w:rsidRPr="00406D4C">
        <w:tab/>
      </w:r>
      <w:r w:rsidRPr="00406D4C">
        <w:rPr>
          <w:rFonts w:cs="Arial"/>
          <w:b/>
          <w:bCs/>
        </w:rPr>
        <w:t>wird der Antrag nicht bearbeitet</w:t>
      </w:r>
    </w:p>
    <w:p w:rsidR="00FB4182" w:rsidRDefault="00FB4182">
      <w:pPr>
        <w:rPr>
          <w:rFonts w:cs="Arial"/>
        </w:rPr>
      </w:pPr>
    </w:p>
    <w:sectPr w:rsidR="00FB4182" w:rsidSect="00EF4910">
      <w:footerReference w:type="default" r:id="rId8"/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182" w:rsidRDefault="00FB4182" w:rsidP="00CC03E9">
      <w:r>
        <w:separator/>
      </w:r>
    </w:p>
  </w:endnote>
  <w:endnote w:type="continuationSeparator" w:id="0">
    <w:p w:rsidR="00FB4182" w:rsidRDefault="00FB4182" w:rsidP="00CC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182" w:rsidRDefault="00FB4182">
    <w:pPr>
      <w:pStyle w:val="Footer"/>
      <w:rPr>
        <w:sz w:val="16"/>
        <w:szCs w:val="16"/>
      </w:rPr>
    </w:pPr>
  </w:p>
  <w:p w:rsidR="00FB4182" w:rsidRDefault="00FB4182">
    <w:pPr>
      <w:pStyle w:val="Footer"/>
      <w:rPr>
        <w:sz w:val="16"/>
        <w:szCs w:val="16"/>
      </w:rPr>
    </w:pPr>
  </w:p>
  <w:p w:rsidR="00FB4182" w:rsidRPr="00CC03E9" w:rsidRDefault="00FB4182">
    <w:pPr>
      <w:pStyle w:val="Footer"/>
      <w:rPr>
        <w:sz w:val="16"/>
        <w:szCs w:val="16"/>
      </w:rPr>
    </w:pPr>
    <w:r>
      <w:rPr>
        <w:sz w:val="16"/>
        <w:szCs w:val="16"/>
      </w:rPr>
      <w:t>SKVB-Pass-Stelle – Antrag Neuausstellung DKB Pass - 09/2025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182" w:rsidRDefault="00FB4182" w:rsidP="00CC03E9">
      <w:r>
        <w:separator/>
      </w:r>
    </w:p>
  </w:footnote>
  <w:footnote w:type="continuationSeparator" w:id="0">
    <w:p w:rsidR="00FB4182" w:rsidRDefault="00FB4182" w:rsidP="00CC03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CC6132A"/>
    <w:multiLevelType w:val="hybridMultilevel"/>
    <w:tmpl w:val="D898FB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D36797"/>
    <w:multiLevelType w:val="hybridMultilevel"/>
    <w:tmpl w:val="A070985A"/>
    <w:lvl w:ilvl="0" w:tplc="1A6AC7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1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6169"/>
    <w:rsid w:val="00000415"/>
    <w:rsid w:val="000018C8"/>
    <w:rsid w:val="000069A0"/>
    <w:rsid w:val="00007B70"/>
    <w:rsid w:val="00012FB1"/>
    <w:rsid w:val="000131BB"/>
    <w:rsid w:val="000241F5"/>
    <w:rsid w:val="0002522B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45FC"/>
    <w:rsid w:val="00077409"/>
    <w:rsid w:val="00081D25"/>
    <w:rsid w:val="0008579D"/>
    <w:rsid w:val="00085887"/>
    <w:rsid w:val="00090D23"/>
    <w:rsid w:val="00096169"/>
    <w:rsid w:val="000A294E"/>
    <w:rsid w:val="000A3EE1"/>
    <w:rsid w:val="000A4593"/>
    <w:rsid w:val="000A632F"/>
    <w:rsid w:val="000A635C"/>
    <w:rsid w:val="000B1635"/>
    <w:rsid w:val="000C26C7"/>
    <w:rsid w:val="000D1667"/>
    <w:rsid w:val="000D3A6A"/>
    <w:rsid w:val="000D5296"/>
    <w:rsid w:val="000E4352"/>
    <w:rsid w:val="000E6CBD"/>
    <w:rsid w:val="000F5439"/>
    <w:rsid w:val="00103E28"/>
    <w:rsid w:val="00104F38"/>
    <w:rsid w:val="00111A76"/>
    <w:rsid w:val="001205A8"/>
    <w:rsid w:val="001217F8"/>
    <w:rsid w:val="0012195C"/>
    <w:rsid w:val="00127884"/>
    <w:rsid w:val="00130AA8"/>
    <w:rsid w:val="0013105B"/>
    <w:rsid w:val="0013573B"/>
    <w:rsid w:val="00141706"/>
    <w:rsid w:val="001445E0"/>
    <w:rsid w:val="00151CF3"/>
    <w:rsid w:val="00153436"/>
    <w:rsid w:val="00156893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D5861"/>
    <w:rsid w:val="001E2111"/>
    <w:rsid w:val="001E37BC"/>
    <w:rsid w:val="001E3901"/>
    <w:rsid w:val="001E3F76"/>
    <w:rsid w:val="001E7EA1"/>
    <w:rsid w:val="001F34BF"/>
    <w:rsid w:val="001F48BA"/>
    <w:rsid w:val="00210ACF"/>
    <w:rsid w:val="00227D69"/>
    <w:rsid w:val="00230CC5"/>
    <w:rsid w:val="00232204"/>
    <w:rsid w:val="002365CD"/>
    <w:rsid w:val="00240F29"/>
    <w:rsid w:val="00241079"/>
    <w:rsid w:val="00244CFC"/>
    <w:rsid w:val="00251243"/>
    <w:rsid w:val="00267FC9"/>
    <w:rsid w:val="00281289"/>
    <w:rsid w:val="002824EE"/>
    <w:rsid w:val="00283366"/>
    <w:rsid w:val="00283ECE"/>
    <w:rsid w:val="002A2F75"/>
    <w:rsid w:val="002C2455"/>
    <w:rsid w:val="002D1E01"/>
    <w:rsid w:val="002D6507"/>
    <w:rsid w:val="002F0D61"/>
    <w:rsid w:val="002F2089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27AA"/>
    <w:rsid w:val="00374579"/>
    <w:rsid w:val="00376788"/>
    <w:rsid w:val="0037792C"/>
    <w:rsid w:val="00384655"/>
    <w:rsid w:val="00385179"/>
    <w:rsid w:val="00393C3D"/>
    <w:rsid w:val="00397ED3"/>
    <w:rsid w:val="003A2340"/>
    <w:rsid w:val="003A414D"/>
    <w:rsid w:val="003B073E"/>
    <w:rsid w:val="003B1D07"/>
    <w:rsid w:val="003C05D7"/>
    <w:rsid w:val="003C20F2"/>
    <w:rsid w:val="003C3988"/>
    <w:rsid w:val="003D257A"/>
    <w:rsid w:val="003D58DA"/>
    <w:rsid w:val="003D76D9"/>
    <w:rsid w:val="003E119C"/>
    <w:rsid w:val="003E2284"/>
    <w:rsid w:val="003E280F"/>
    <w:rsid w:val="003E59C5"/>
    <w:rsid w:val="003E7840"/>
    <w:rsid w:val="003F4045"/>
    <w:rsid w:val="003F41E0"/>
    <w:rsid w:val="003F5355"/>
    <w:rsid w:val="00406D4C"/>
    <w:rsid w:val="004123DD"/>
    <w:rsid w:val="00422424"/>
    <w:rsid w:val="004240BE"/>
    <w:rsid w:val="004335EE"/>
    <w:rsid w:val="00437437"/>
    <w:rsid w:val="00440A95"/>
    <w:rsid w:val="0044183F"/>
    <w:rsid w:val="0044251A"/>
    <w:rsid w:val="004517EB"/>
    <w:rsid w:val="004542E2"/>
    <w:rsid w:val="00461B71"/>
    <w:rsid w:val="00464223"/>
    <w:rsid w:val="00464789"/>
    <w:rsid w:val="00471681"/>
    <w:rsid w:val="00476C4B"/>
    <w:rsid w:val="00490902"/>
    <w:rsid w:val="00494DBE"/>
    <w:rsid w:val="0049681B"/>
    <w:rsid w:val="004B1F7D"/>
    <w:rsid w:val="004B5045"/>
    <w:rsid w:val="004C371A"/>
    <w:rsid w:val="004C7DF0"/>
    <w:rsid w:val="004D0523"/>
    <w:rsid w:val="004D0FA3"/>
    <w:rsid w:val="004D5097"/>
    <w:rsid w:val="004E38A8"/>
    <w:rsid w:val="004F2E6A"/>
    <w:rsid w:val="004F544E"/>
    <w:rsid w:val="004F6EDD"/>
    <w:rsid w:val="00515CAA"/>
    <w:rsid w:val="005166DB"/>
    <w:rsid w:val="00516A07"/>
    <w:rsid w:val="00522612"/>
    <w:rsid w:val="005237E9"/>
    <w:rsid w:val="005314B3"/>
    <w:rsid w:val="005442DD"/>
    <w:rsid w:val="0054441D"/>
    <w:rsid w:val="005545E6"/>
    <w:rsid w:val="00555A88"/>
    <w:rsid w:val="00561D6E"/>
    <w:rsid w:val="005622A3"/>
    <w:rsid w:val="00565ABD"/>
    <w:rsid w:val="0058232E"/>
    <w:rsid w:val="005844BA"/>
    <w:rsid w:val="00586A1B"/>
    <w:rsid w:val="005922DC"/>
    <w:rsid w:val="005951E1"/>
    <w:rsid w:val="005959B5"/>
    <w:rsid w:val="005B310F"/>
    <w:rsid w:val="005B4873"/>
    <w:rsid w:val="005B72ED"/>
    <w:rsid w:val="005C0A90"/>
    <w:rsid w:val="005C2333"/>
    <w:rsid w:val="005C57D2"/>
    <w:rsid w:val="005C7334"/>
    <w:rsid w:val="005C73E1"/>
    <w:rsid w:val="005D3218"/>
    <w:rsid w:val="005D40E9"/>
    <w:rsid w:val="005D5E24"/>
    <w:rsid w:val="005D7F35"/>
    <w:rsid w:val="005E11FA"/>
    <w:rsid w:val="005E1A5F"/>
    <w:rsid w:val="005E40B8"/>
    <w:rsid w:val="005E4FD5"/>
    <w:rsid w:val="005F22BE"/>
    <w:rsid w:val="00600009"/>
    <w:rsid w:val="0060099F"/>
    <w:rsid w:val="00600B2C"/>
    <w:rsid w:val="00613A9F"/>
    <w:rsid w:val="00614FF9"/>
    <w:rsid w:val="0061504A"/>
    <w:rsid w:val="006208E1"/>
    <w:rsid w:val="006243A0"/>
    <w:rsid w:val="00624CF2"/>
    <w:rsid w:val="00626428"/>
    <w:rsid w:val="00630371"/>
    <w:rsid w:val="00630ED3"/>
    <w:rsid w:val="0063261C"/>
    <w:rsid w:val="00636482"/>
    <w:rsid w:val="00640C54"/>
    <w:rsid w:val="0065521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863"/>
    <w:rsid w:val="00731428"/>
    <w:rsid w:val="00731A60"/>
    <w:rsid w:val="00736907"/>
    <w:rsid w:val="00736AA9"/>
    <w:rsid w:val="00740E34"/>
    <w:rsid w:val="00743970"/>
    <w:rsid w:val="007522F0"/>
    <w:rsid w:val="00754AB5"/>
    <w:rsid w:val="007601F3"/>
    <w:rsid w:val="00761E08"/>
    <w:rsid w:val="007623DD"/>
    <w:rsid w:val="007625E0"/>
    <w:rsid w:val="0077153B"/>
    <w:rsid w:val="00774521"/>
    <w:rsid w:val="00782CFB"/>
    <w:rsid w:val="007953EC"/>
    <w:rsid w:val="007B5E91"/>
    <w:rsid w:val="007B6695"/>
    <w:rsid w:val="007B67E8"/>
    <w:rsid w:val="007B7DFF"/>
    <w:rsid w:val="007C3074"/>
    <w:rsid w:val="007C4708"/>
    <w:rsid w:val="007D0079"/>
    <w:rsid w:val="007D270F"/>
    <w:rsid w:val="007D6C6A"/>
    <w:rsid w:val="007D71C1"/>
    <w:rsid w:val="007E6D78"/>
    <w:rsid w:val="007E7646"/>
    <w:rsid w:val="007F46D8"/>
    <w:rsid w:val="007F5F77"/>
    <w:rsid w:val="0080177D"/>
    <w:rsid w:val="00801DEE"/>
    <w:rsid w:val="00802B23"/>
    <w:rsid w:val="008101E8"/>
    <w:rsid w:val="0081261E"/>
    <w:rsid w:val="00825E3A"/>
    <w:rsid w:val="00836D09"/>
    <w:rsid w:val="00837412"/>
    <w:rsid w:val="00847739"/>
    <w:rsid w:val="008528C2"/>
    <w:rsid w:val="00852FC5"/>
    <w:rsid w:val="0085300B"/>
    <w:rsid w:val="00853412"/>
    <w:rsid w:val="0086481E"/>
    <w:rsid w:val="008650E6"/>
    <w:rsid w:val="0087228F"/>
    <w:rsid w:val="00873C80"/>
    <w:rsid w:val="00873FE6"/>
    <w:rsid w:val="00881062"/>
    <w:rsid w:val="00887208"/>
    <w:rsid w:val="008922DE"/>
    <w:rsid w:val="00893045"/>
    <w:rsid w:val="008A0A7D"/>
    <w:rsid w:val="008A6D02"/>
    <w:rsid w:val="008B2A94"/>
    <w:rsid w:val="008D25C8"/>
    <w:rsid w:val="008D334E"/>
    <w:rsid w:val="008D3507"/>
    <w:rsid w:val="008D4C9E"/>
    <w:rsid w:val="008E3FC1"/>
    <w:rsid w:val="008E58F6"/>
    <w:rsid w:val="00900838"/>
    <w:rsid w:val="00900B85"/>
    <w:rsid w:val="00901B73"/>
    <w:rsid w:val="00905A60"/>
    <w:rsid w:val="0090689A"/>
    <w:rsid w:val="0091348C"/>
    <w:rsid w:val="009143D7"/>
    <w:rsid w:val="00920472"/>
    <w:rsid w:val="00925D71"/>
    <w:rsid w:val="00951C18"/>
    <w:rsid w:val="00957DE5"/>
    <w:rsid w:val="0096026A"/>
    <w:rsid w:val="0096134C"/>
    <w:rsid w:val="009625FF"/>
    <w:rsid w:val="00964658"/>
    <w:rsid w:val="00965B10"/>
    <w:rsid w:val="00966D3A"/>
    <w:rsid w:val="009671F9"/>
    <w:rsid w:val="00971C28"/>
    <w:rsid w:val="009737EC"/>
    <w:rsid w:val="00974AA5"/>
    <w:rsid w:val="009770C1"/>
    <w:rsid w:val="009774C7"/>
    <w:rsid w:val="00984075"/>
    <w:rsid w:val="00987330"/>
    <w:rsid w:val="009946CA"/>
    <w:rsid w:val="00996E37"/>
    <w:rsid w:val="009A40F4"/>
    <w:rsid w:val="009A6613"/>
    <w:rsid w:val="009B2099"/>
    <w:rsid w:val="009B3828"/>
    <w:rsid w:val="009C014B"/>
    <w:rsid w:val="009C646A"/>
    <w:rsid w:val="009C7F13"/>
    <w:rsid w:val="009D7F9E"/>
    <w:rsid w:val="009E556C"/>
    <w:rsid w:val="009E70B5"/>
    <w:rsid w:val="009F24E4"/>
    <w:rsid w:val="009F4283"/>
    <w:rsid w:val="009F7A00"/>
    <w:rsid w:val="00A00A13"/>
    <w:rsid w:val="00A00E89"/>
    <w:rsid w:val="00A0134C"/>
    <w:rsid w:val="00A01DB3"/>
    <w:rsid w:val="00A04990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475B5"/>
    <w:rsid w:val="00A620B5"/>
    <w:rsid w:val="00A62498"/>
    <w:rsid w:val="00A63161"/>
    <w:rsid w:val="00A65E2F"/>
    <w:rsid w:val="00A66552"/>
    <w:rsid w:val="00A70E59"/>
    <w:rsid w:val="00A72312"/>
    <w:rsid w:val="00A72D74"/>
    <w:rsid w:val="00A77714"/>
    <w:rsid w:val="00A8120B"/>
    <w:rsid w:val="00A936C4"/>
    <w:rsid w:val="00A94EBA"/>
    <w:rsid w:val="00A951C0"/>
    <w:rsid w:val="00A95784"/>
    <w:rsid w:val="00A97FA0"/>
    <w:rsid w:val="00AB324A"/>
    <w:rsid w:val="00AB402D"/>
    <w:rsid w:val="00AB40F0"/>
    <w:rsid w:val="00AB53FB"/>
    <w:rsid w:val="00AC39D9"/>
    <w:rsid w:val="00AE0DC3"/>
    <w:rsid w:val="00AE7088"/>
    <w:rsid w:val="00B051FE"/>
    <w:rsid w:val="00B104F7"/>
    <w:rsid w:val="00B15580"/>
    <w:rsid w:val="00B25023"/>
    <w:rsid w:val="00B26251"/>
    <w:rsid w:val="00B27C7C"/>
    <w:rsid w:val="00B31689"/>
    <w:rsid w:val="00B31E82"/>
    <w:rsid w:val="00B3348D"/>
    <w:rsid w:val="00B51C0C"/>
    <w:rsid w:val="00B61306"/>
    <w:rsid w:val="00B65B4E"/>
    <w:rsid w:val="00B66AEE"/>
    <w:rsid w:val="00B674B3"/>
    <w:rsid w:val="00B7299B"/>
    <w:rsid w:val="00B7321D"/>
    <w:rsid w:val="00B77342"/>
    <w:rsid w:val="00B7783B"/>
    <w:rsid w:val="00B81773"/>
    <w:rsid w:val="00B852DE"/>
    <w:rsid w:val="00B87849"/>
    <w:rsid w:val="00B940AC"/>
    <w:rsid w:val="00B95669"/>
    <w:rsid w:val="00B97265"/>
    <w:rsid w:val="00BA30D5"/>
    <w:rsid w:val="00BA6B20"/>
    <w:rsid w:val="00BA6BB4"/>
    <w:rsid w:val="00BB2D14"/>
    <w:rsid w:val="00BC10B6"/>
    <w:rsid w:val="00BD0E13"/>
    <w:rsid w:val="00BD2C21"/>
    <w:rsid w:val="00BD5C06"/>
    <w:rsid w:val="00BE1A26"/>
    <w:rsid w:val="00BE62C0"/>
    <w:rsid w:val="00C04034"/>
    <w:rsid w:val="00C140EF"/>
    <w:rsid w:val="00C16866"/>
    <w:rsid w:val="00C27DBB"/>
    <w:rsid w:val="00C27FAE"/>
    <w:rsid w:val="00C317A3"/>
    <w:rsid w:val="00C40477"/>
    <w:rsid w:val="00C4309E"/>
    <w:rsid w:val="00C43AD2"/>
    <w:rsid w:val="00C4518D"/>
    <w:rsid w:val="00C51254"/>
    <w:rsid w:val="00C529A2"/>
    <w:rsid w:val="00C56D71"/>
    <w:rsid w:val="00C57FB2"/>
    <w:rsid w:val="00C66ECA"/>
    <w:rsid w:val="00C72ED0"/>
    <w:rsid w:val="00C73D3C"/>
    <w:rsid w:val="00C77F78"/>
    <w:rsid w:val="00C81B2F"/>
    <w:rsid w:val="00C83B73"/>
    <w:rsid w:val="00C921D0"/>
    <w:rsid w:val="00CA2EEC"/>
    <w:rsid w:val="00CA3D73"/>
    <w:rsid w:val="00CA634A"/>
    <w:rsid w:val="00CB641A"/>
    <w:rsid w:val="00CC03E9"/>
    <w:rsid w:val="00CD5668"/>
    <w:rsid w:val="00CE165D"/>
    <w:rsid w:val="00CE67E0"/>
    <w:rsid w:val="00CF2FFD"/>
    <w:rsid w:val="00CF4ADD"/>
    <w:rsid w:val="00D0007B"/>
    <w:rsid w:val="00D05BF7"/>
    <w:rsid w:val="00D07F18"/>
    <w:rsid w:val="00D14E11"/>
    <w:rsid w:val="00D17205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3A49"/>
    <w:rsid w:val="00D5498A"/>
    <w:rsid w:val="00D604A2"/>
    <w:rsid w:val="00D6070C"/>
    <w:rsid w:val="00D62934"/>
    <w:rsid w:val="00D6549C"/>
    <w:rsid w:val="00D7417F"/>
    <w:rsid w:val="00D753DD"/>
    <w:rsid w:val="00D772A4"/>
    <w:rsid w:val="00D8089B"/>
    <w:rsid w:val="00D81E0B"/>
    <w:rsid w:val="00D94EAB"/>
    <w:rsid w:val="00DA687D"/>
    <w:rsid w:val="00DB0B7D"/>
    <w:rsid w:val="00DB13FD"/>
    <w:rsid w:val="00DB7735"/>
    <w:rsid w:val="00DB7905"/>
    <w:rsid w:val="00DC22CF"/>
    <w:rsid w:val="00DC77CA"/>
    <w:rsid w:val="00DE07C3"/>
    <w:rsid w:val="00DF713C"/>
    <w:rsid w:val="00E0153D"/>
    <w:rsid w:val="00E10EFA"/>
    <w:rsid w:val="00E1568F"/>
    <w:rsid w:val="00E204D6"/>
    <w:rsid w:val="00E21530"/>
    <w:rsid w:val="00E21810"/>
    <w:rsid w:val="00E23C6D"/>
    <w:rsid w:val="00E36406"/>
    <w:rsid w:val="00E455C0"/>
    <w:rsid w:val="00E56DFE"/>
    <w:rsid w:val="00E67AC1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A0FE4"/>
    <w:rsid w:val="00EA5AD9"/>
    <w:rsid w:val="00EB277E"/>
    <w:rsid w:val="00EB663F"/>
    <w:rsid w:val="00ED7221"/>
    <w:rsid w:val="00EE3D77"/>
    <w:rsid w:val="00EE52CB"/>
    <w:rsid w:val="00EF45D9"/>
    <w:rsid w:val="00EF4910"/>
    <w:rsid w:val="00F02AF4"/>
    <w:rsid w:val="00F0321D"/>
    <w:rsid w:val="00F04297"/>
    <w:rsid w:val="00F07A4E"/>
    <w:rsid w:val="00F15750"/>
    <w:rsid w:val="00F1688E"/>
    <w:rsid w:val="00F245DF"/>
    <w:rsid w:val="00F27586"/>
    <w:rsid w:val="00F27E63"/>
    <w:rsid w:val="00F417BE"/>
    <w:rsid w:val="00F441D0"/>
    <w:rsid w:val="00F45624"/>
    <w:rsid w:val="00F45784"/>
    <w:rsid w:val="00F45DFD"/>
    <w:rsid w:val="00F46A98"/>
    <w:rsid w:val="00F4709B"/>
    <w:rsid w:val="00F52560"/>
    <w:rsid w:val="00F7453C"/>
    <w:rsid w:val="00F80AEB"/>
    <w:rsid w:val="00F86A04"/>
    <w:rsid w:val="00FA1055"/>
    <w:rsid w:val="00FA58C0"/>
    <w:rsid w:val="00FB125E"/>
    <w:rsid w:val="00FB4182"/>
    <w:rsid w:val="00FB4C24"/>
    <w:rsid w:val="00FB4F84"/>
    <w:rsid w:val="00FD4D09"/>
    <w:rsid w:val="00FD5972"/>
    <w:rsid w:val="00FD603B"/>
    <w:rsid w:val="00FD66DE"/>
    <w:rsid w:val="00FD7AB0"/>
    <w:rsid w:val="00FE473A"/>
    <w:rsid w:val="00FF49CC"/>
    <w:rsid w:val="00FF5CCC"/>
    <w:rsid w:val="00FF7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5C8"/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6590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753E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03E9"/>
    <w:rPr>
      <w:rFonts w:cs="Times New Roman"/>
      <w:sz w:val="22"/>
      <w:lang w:eastAsia="en-US"/>
    </w:rPr>
  </w:style>
  <w:style w:type="paragraph" w:styleId="Footer">
    <w:name w:val="footer"/>
    <w:basedOn w:val="Normal"/>
    <w:link w:val="FooterChar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03E9"/>
    <w:rPr>
      <w:rFonts w:cs="Times New Roman"/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Paragraph">
    <w:name w:val="List Paragraph"/>
    <w:basedOn w:val="Normal"/>
    <w:uiPriority w:val="99"/>
    <w:qFormat/>
    <w:rsid w:val="003745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assstelle@skvb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415</Words>
  <Characters>2621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Formular_Ändg_Neuausstellg_DKB-Pass_Anlage</dc:title>
  <dc:subject/>
  <dc:creator>Johannsen</dc:creator>
  <cp:keywords/>
  <dc:description/>
  <cp:lastModifiedBy>a.traeger</cp:lastModifiedBy>
  <cp:revision>12</cp:revision>
  <cp:lastPrinted>2025-08-15T19:40:00Z</cp:lastPrinted>
  <dcterms:created xsi:type="dcterms:W3CDTF">2025-08-15T09:45:00Z</dcterms:created>
  <dcterms:modified xsi:type="dcterms:W3CDTF">2025-09-19T08:58:00Z</dcterms:modified>
</cp:coreProperties>
</file>