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70" w:type="dxa"/>
        <w:tblInd w:w="28" w:type="dxa"/>
        <w:tblCellMar>
          <w:left w:w="57" w:type="dxa"/>
          <w:right w:w="57" w:type="dxa"/>
        </w:tblCellMar>
        <w:tblLook w:val="00A0"/>
      </w:tblPr>
      <w:tblGrid>
        <w:gridCol w:w="2099"/>
        <w:gridCol w:w="3543"/>
        <w:gridCol w:w="142"/>
        <w:gridCol w:w="1276"/>
        <w:gridCol w:w="850"/>
        <w:gridCol w:w="1560"/>
      </w:tblGrid>
      <w:tr w:rsidR="00C40DCE" w:rsidRPr="003D257A" w:rsidTr="00561D6E">
        <w:tc>
          <w:tcPr>
            <w:tcW w:w="7060" w:type="dxa"/>
            <w:gridSpan w:val="4"/>
            <w:tcMar>
              <w:left w:w="28" w:type="dxa"/>
              <w:right w:w="28" w:type="dxa"/>
            </w:tcMar>
            <w:vAlign w:val="center"/>
          </w:tcPr>
          <w:p w:rsidR="00C40DCE" w:rsidRPr="003D257A" w:rsidRDefault="00C40DCE" w:rsidP="00077409">
            <w:pPr>
              <w:spacing w:after="60"/>
              <w:rPr>
                <w:rFonts w:cs="Arial"/>
              </w:rPr>
            </w:pPr>
            <w:r>
              <w:rPr>
                <w:rFonts w:cs="Arial"/>
                <w:b/>
              </w:rPr>
              <w:t>Antragstellender</w:t>
            </w:r>
            <w:r w:rsidRPr="003D257A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>Klub mit seinen Adressdaten</w:t>
            </w:r>
          </w:p>
        </w:tc>
        <w:tc>
          <w:tcPr>
            <w:tcW w:w="850" w:type="dxa"/>
            <w:vAlign w:val="center"/>
          </w:tcPr>
          <w:p w:rsidR="00C40DCE" w:rsidRPr="003D257A" w:rsidRDefault="00C40DCE" w:rsidP="00077409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Datum: </w:t>
            </w:r>
          </w:p>
        </w:tc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p w:rsidR="00C40DCE" w:rsidRPr="003D257A" w:rsidRDefault="00C40DCE" w:rsidP="00077409">
            <w:pPr>
              <w:spacing w:after="6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C40DCE" w:rsidRPr="003D257A" w:rsidTr="00F030F7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C40DCE" w:rsidRDefault="00C40DCE" w:rsidP="0021044E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Name:</w:t>
            </w:r>
          </w:p>
        </w:tc>
        <w:tc>
          <w:tcPr>
            <w:tcW w:w="7371" w:type="dxa"/>
            <w:gridSpan w:val="5"/>
            <w:tcBorders>
              <w:bottom w:val="dotted" w:sz="4" w:space="0" w:color="auto"/>
            </w:tcBorders>
            <w:vAlign w:val="center"/>
          </w:tcPr>
          <w:p w:rsidR="00C40DCE" w:rsidRPr="008B2A94" w:rsidRDefault="00C40DCE" w:rsidP="0021044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C40DCE" w:rsidRPr="00FD66DE" w:rsidTr="00F030F7">
        <w:trPr>
          <w:trHeight w:val="334"/>
        </w:trPr>
        <w:tc>
          <w:tcPr>
            <w:tcW w:w="2099" w:type="dxa"/>
            <w:tcMar>
              <w:left w:w="28" w:type="dxa"/>
              <w:right w:w="28" w:type="dxa"/>
            </w:tcMar>
          </w:tcPr>
          <w:p w:rsidR="00C40DCE" w:rsidRPr="00FD66DE" w:rsidRDefault="00C40DCE" w:rsidP="00B3348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Straße:</w:t>
            </w:r>
          </w:p>
        </w:tc>
        <w:tc>
          <w:tcPr>
            <w:tcW w:w="7371" w:type="dxa"/>
            <w:gridSpan w:val="5"/>
            <w:tcBorders>
              <w:bottom w:val="dotted" w:sz="4" w:space="0" w:color="auto"/>
            </w:tcBorders>
          </w:tcPr>
          <w:p w:rsidR="00C40DCE" w:rsidRPr="00FD66DE" w:rsidRDefault="00C40DCE" w:rsidP="00B3348D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C40DCE" w:rsidRPr="003D257A" w:rsidTr="00F030F7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C40DCE" w:rsidRPr="003D257A" w:rsidRDefault="00C40DCE" w:rsidP="003D257A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PLZ Ort</w:t>
            </w:r>
          </w:p>
        </w:tc>
        <w:tc>
          <w:tcPr>
            <w:tcW w:w="7371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3D257A" w:rsidRDefault="00C40DCE" w:rsidP="003D257A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C40DCE" w:rsidRPr="00F04297" w:rsidTr="002B5F05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C40DCE" w:rsidRPr="00F04297" w:rsidRDefault="00C40DCE" w:rsidP="008E5126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Klub:</w:t>
            </w:r>
          </w:p>
        </w:tc>
        <w:tc>
          <w:tcPr>
            <w:tcW w:w="3685" w:type="dxa"/>
            <w:gridSpan w:val="2"/>
            <w:tcBorders>
              <w:bottom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40DCE" w:rsidRPr="00F04297" w:rsidRDefault="00C40DCE" w:rsidP="008E5126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686" w:type="dxa"/>
            <w:gridSpan w:val="3"/>
            <w:tcBorders>
              <w:bottom w:val="dotted" w:sz="4" w:space="0" w:color="auto"/>
            </w:tcBorders>
            <w:vAlign w:val="center"/>
          </w:tcPr>
          <w:p w:rsidR="00C40DCE" w:rsidRPr="00F04297" w:rsidRDefault="00C40DCE" w:rsidP="008E5126">
            <w:pPr>
              <w:spacing w:before="40" w:after="40"/>
              <w:rPr>
                <w:rFonts w:cs="Arial"/>
              </w:rPr>
            </w:pPr>
            <w:r w:rsidRPr="00FD66DE">
              <w:rPr>
                <w:rFonts w:cs="Arial"/>
              </w:rPr>
              <w:t>SKVB</w:t>
            </w:r>
            <w:r>
              <w:rPr>
                <w:rFonts w:cs="Arial"/>
              </w:rPr>
              <w:t>-Nr. Klub:</w:t>
            </w:r>
            <w:r w:rsidRPr="008B2A94">
              <w:rPr>
                <w:b/>
              </w:rPr>
              <w:t xml:space="preserve"> </w:t>
            </w: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C40DCE" w:rsidRPr="00F04297" w:rsidTr="009440E7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C40DCE" w:rsidRPr="00F04297" w:rsidRDefault="00C40DCE" w:rsidP="008E5126">
            <w:pPr>
              <w:spacing w:before="40" w:after="40"/>
              <w:rPr>
                <w:rFonts w:cs="Arial"/>
              </w:rPr>
            </w:pPr>
            <w:bookmarkStart w:id="0" w:name="_Hlk165222479"/>
            <w:r>
              <w:rPr>
                <w:rFonts w:cs="Arial"/>
              </w:rPr>
              <w:t>Mitglied im KFV:</w:t>
            </w:r>
          </w:p>
        </w:tc>
        <w:tc>
          <w:tcPr>
            <w:tcW w:w="7371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F04297" w:rsidRDefault="00C40DCE" w:rsidP="008E5126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</w:tr>
      <w:bookmarkEnd w:id="0"/>
      <w:tr w:rsidR="00C40DCE" w:rsidRPr="003D257A" w:rsidTr="00582548">
        <w:trPr>
          <w:trHeight w:val="237"/>
        </w:trPr>
        <w:tc>
          <w:tcPr>
            <w:tcW w:w="9470" w:type="dxa"/>
            <w:gridSpan w:val="6"/>
            <w:tcMar>
              <w:left w:w="28" w:type="dxa"/>
              <w:right w:w="28" w:type="dxa"/>
            </w:tcMar>
            <w:vAlign w:val="center"/>
          </w:tcPr>
          <w:p w:rsidR="00C40DCE" w:rsidRPr="00490780" w:rsidRDefault="00C40DCE" w:rsidP="00490780">
            <w:pPr>
              <w:rPr>
                <w:bCs/>
              </w:rPr>
            </w:pPr>
          </w:p>
        </w:tc>
      </w:tr>
      <w:tr w:rsidR="00C40DCE" w:rsidRPr="003D257A" w:rsidTr="00D60CA7">
        <w:tc>
          <w:tcPr>
            <w:tcW w:w="5642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40DCE" w:rsidRPr="00490780" w:rsidRDefault="00C40DCE" w:rsidP="00490780">
            <w:pPr>
              <w:spacing w:line="240" w:lineRule="exact"/>
              <w:rPr>
                <w:bCs/>
              </w:rPr>
            </w:pPr>
            <w:r w:rsidRPr="00D62934">
              <w:t>S</w:t>
            </w:r>
            <w:r>
              <w:t>portkegler- und Bowlingverband Brandenburg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DCE" w:rsidRPr="00490780" w:rsidRDefault="00C40DCE" w:rsidP="008C4670">
            <w:pPr>
              <w:spacing w:line="240" w:lineRule="exact"/>
              <w:rPr>
                <w:bCs/>
              </w:rPr>
            </w:pPr>
            <w:r w:rsidRPr="004E62B4">
              <w:rPr>
                <w:bCs/>
                <w:u w:val="single"/>
              </w:rPr>
              <w:t>E-Mail:</w:t>
            </w:r>
            <w:r>
              <w:rPr>
                <w:bCs/>
              </w:rPr>
              <w:t xml:space="preserve"> „passstelle@skvb.de“</w:t>
            </w:r>
          </w:p>
        </w:tc>
      </w:tr>
      <w:tr w:rsidR="00C40DCE" w:rsidRPr="003D257A" w:rsidTr="00D60CA7">
        <w:tc>
          <w:tcPr>
            <w:tcW w:w="5642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40DCE" w:rsidRPr="00490780" w:rsidRDefault="00C40DCE" w:rsidP="00490780">
            <w:pPr>
              <w:rPr>
                <w:bCs/>
              </w:rPr>
            </w:pPr>
            <w:r>
              <w:rPr>
                <w:bCs/>
              </w:rPr>
              <w:t>Pass-Stelle</w:t>
            </w:r>
          </w:p>
        </w:tc>
        <w:tc>
          <w:tcPr>
            <w:tcW w:w="382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DCE" w:rsidRPr="00490780" w:rsidRDefault="00C40DCE" w:rsidP="00490780">
            <w:pPr>
              <w:rPr>
                <w:bCs/>
              </w:rPr>
            </w:pPr>
          </w:p>
        </w:tc>
      </w:tr>
      <w:tr w:rsidR="00C40DCE" w:rsidRPr="003D257A" w:rsidTr="00D60CA7">
        <w:tc>
          <w:tcPr>
            <w:tcW w:w="5642" w:type="dxa"/>
            <w:gridSpan w:val="2"/>
            <w:tcMar>
              <w:left w:w="28" w:type="dxa"/>
              <w:right w:w="28" w:type="dxa"/>
            </w:tcMar>
            <w:vAlign w:val="center"/>
          </w:tcPr>
          <w:p w:rsidR="00C40DCE" w:rsidRDefault="00C40DCE" w:rsidP="00490780">
            <w:pPr>
              <w:rPr>
                <w:bCs/>
              </w:rPr>
            </w:pPr>
            <w:r>
              <w:rPr>
                <w:bCs/>
              </w:rPr>
              <w:t>Olympischer Weg 7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</w:tcBorders>
            <w:vAlign w:val="center"/>
          </w:tcPr>
          <w:p w:rsidR="00C40DCE" w:rsidRDefault="00C40DCE" w:rsidP="00490780">
            <w:pPr>
              <w:rPr>
                <w:bCs/>
              </w:rPr>
            </w:pPr>
          </w:p>
        </w:tc>
      </w:tr>
      <w:tr w:rsidR="00C40DCE" w:rsidRPr="003D257A" w:rsidTr="00D60CA7">
        <w:tc>
          <w:tcPr>
            <w:tcW w:w="5642" w:type="dxa"/>
            <w:gridSpan w:val="2"/>
            <w:tcMar>
              <w:left w:w="28" w:type="dxa"/>
              <w:right w:w="28" w:type="dxa"/>
            </w:tcMar>
            <w:vAlign w:val="center"/>
          </w:tcPr>
          <w:p w:rsidR="00C40DCE" w:rsidRDefault="00C40DCE" w:rsidP="00490780">
            <w:pPr>
              <w:rPr>
                <w:bCs/>
              </w:rPr>
            </w:pPr>
            <w:r>
              <w:rPr>
                <w:bCs/>
              </w:rPr>
              <w:t>14471 Potsdam</w:t>
            </w:r>
          </w:p>
        </w:tc>
        <w:tc>
          <w:tcPr>
            <w:tcW w:w="3828" w:type="dxa"/>
            <w:gridSpan w:val="4"/>
            <w:vAlign w:val="center"/>
          </w:tcPr>
          <w:p w:rsidR="00C40DCE" w:rsidRDefault="00C40DCE" w:rsidP="00490780">
            <w:pPr>
              <w:rPr>
                <w:bCs/>
              </w:rPr>
            </w:pPr>
          </w:p>
        </w:tc>
      </w:tr>
    </w:tbl>
    <w:p w:rsidR="00C40DCE" w:rsidRPr="00C26EAB" w:rsidRDefault="00C40DCE" w:rsidP="007E1AA4">
      <w:pPr>
        <w:tabs>
          <w:tab w:val="left" w:pos="993"/>
        </w:tabs>
        <w:spacing w:after="80"/>
        <w:ind w:left="993" w:right="-92" w:hanging="993"/>
        <w:rPr>
          <w:rFonts w:cs="Arial"/>
          <w:b/>
          <w:bCs/>
          <w:color w:val="0000FF"/>
          <w:sz w:val="8"/>
          <w:szCs w:val="8"/>
        </w:rPr>
      </w:pPr>
      <w:bookmarkStart w:id="1" w:name="_Hlk165221858"/>
    </w:p>
    <w:p w:rsidR="00C40DCE" w:rsidRPr="00C26EAB" w:rsidRDefault="00C40DCE" w:rsidP="007E1AA4">
      <w:pPr>
        <w:tabs>
          <w:tab w:val="left" w:pos="993"/>
        </w:tabs>
        <w:spacing w:after="80"/>
        <w:ind w:left="993" w:right="-92" w:hanging="993"/>
        <w:rPr>
          <w:rFonts w:cs="Arial"/>
          <w:b/>
          <w:bCs/>
          <w:color w:val="0000FF"/>
          <w:sz w:val="20"/>
          <w:szCs w:val="20"/>
        </w:rPr>
      </w:pPr>
      <w:r w:rsidRPr="00C26EAB">
        <w:rPr>
          <w:rFonts w:cs="Arial"/>
          <w:b/>
          <w:bCs/>
          <w:color w:val="0000FF"/>
          <w:sz w:val="20"/>
          <w:szCs w:val="20"/>
        </w:rPr>
        <w:t>Änderung eines DKB-Passes bei gleichzeitiger Vorlage des Passes</w:t>
      </w:r>
    </w:p>
    <w:tbl>
      <w:tblPr>
        <w:tblW w:w="9221" w:type="dxa"/>
        <w:tblInd w:w="28" w:type="dxa"/>
        <w:tblCellMar>
          <w:left w:w="57" w:type="dxa"/>
          <w:right w:w="57" w:type="dxa"/>
        </w:tblCellMar>
        <w:tblLook w:val="00A0"/>
      </w:tblPr>
      <w:tblGrid>
        <w:gridCol w:w="565"/>
        <w:gridCol w:w="454"/>
        <w:gridCol w:w="543"/>
        <w:gridCol w:w="164"/>
        <w:gridCol w:w="401"/>
        <w:gridCol w:w="584"/>
        <w:gridCol w:w="716"/>
        <w:gridCol w:w="549"/>
        <w:gridCol w:w="585"/>
        <w:gridCol w:w="117"/>
        <w:gridCol w:w="450"/>
        <w:gridCol w:w="268"/>
        <w:gridCol w:w="565"/>
        <w:gridCol w:w="1278"/>
        <w:gridCol w:w="565"/>
        <w:gridCol w:w="372"/>
        <w:gridCol w:w="471"/>
        <w:gridCol w:w="9"/>
        <w:gridCol w:w="337"/>
        <w:gridCol w:w="193"/>
        <w:gridCol w:w="35"/>
      </w:tblGrid>
      <w:tr w:rsidR="00C40DCE" w:rsidRPr="00C26EAB" w:rsidTr="00C26EAB">
        <w:trPr>
          <w:gridAfter w:val="2"/>
          <w:wAfter w:w="228" w:type="dxa"/>
        </w:trPr>
        <w:tc>
          <w:tcPr>
            <w:tcW w:w="2711" w:type="dxa"/>
            <w:gridSpan w:val="6"/>
            <w:tcMar>
              <w:left w:w="28" w:type="dxa"/>
              <w:right w:w="28" w:type="dxa"/>
            </w:tcMar>
            <w:vAlign w:val="center"/>
          </w:tcPr>
          <w:bookmarkEnd w:id="1"/>
          <w:p w:rsidR="00C40DCE" w:rsidRPr="00C26EAB" w:rsidRDefault="00C40DCE" w:rsidP="00825E3A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Beigefügter DKB-Pass-Nr.:</w:t>
            </w:r>
          </w:p>
        </w:tc>
        <w:tc>
          <w:tcPr>
            <w:tcW w:w="1850" w:type="dxa"/>
            <w:gridSpan w:val="3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515CAA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t xml:space="preserve">D </w:t>
            </w: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4432" w:type="dxa"/>
            <w:gridSpan w:val="10"/>
            <w:vAlign w:val="center"/>
          </w:tcPr>
          <w:p w:rsidR="00C40DCE" w:rsidRPr="00C26EAB" w:rsidRDefault="00C40DCE" w:rsidP="00515CAA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2711" w:type="dxa"/>
            <w:gridSpan w:val="6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825E3A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für die/den Passinhaber/in:</w:t>
            </w:r>
          </w:p>
        </w:tc>
        <w:tc>
          <w:tcPr>
            <w:tcW w:w="5465" w:type="dxa"/>
            <w:gridSpan w:val="10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515CAA">
            <w:pPr>
              <w:spacing w:before="40" w:after="40"/>
              <w:jc w:val="both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17" w:type="dxa"/>
            <w:gridSpan w:val="3"/>
            <w:vAlign w:val="center"/>
          </w:tcPr>
          <w:p w:rsidR="00C40DCE" w:rsidRPr="00C26EAB" w:rsidRDefault="00C40DCE" w:rsidP="00515CAA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8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  <w:r w:rsidRPr="00C26EAB">
              <w:rPr>
                <w:rFonts w:cs="Arial"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4113" w:type="dxa"/>
            <w:gridSpan w:val="9"/>
            <w:vAlign w:val="center"/>
          </w:tcPr>
          <w:p w:rsidR="00C40DCE" w:rsidRPr="00C26EAB" w:rsidRDefault="00C40DCE" w:rsidP="00F856D4">
            <w:pPr>
              <w:spacing w:before="80" w:after="40"/>
              <w:jc w:val="both"/>
              <w:rPr>
                <w:b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Namensänderung Passinhaber/in (neu):</w:t>
            </w:r>
          </w:p>
        </w:tc>
        <w:tc>
          <w:tcPr>
            <w:tcW w:w="3969" w:type="dxa"/>
            <w:gridSpan w:val="7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80" w:after="40"/>
              <w:jc w:val="both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346" w:type="dxa"/>
            <w:gridSpan w:val="2"/>
            <w:vAlign w:val="center"/>
          </w:tcPr>
          <w:p w:rsidR="00C40DCE" w:rsidRPr="00C26EAB" w:rsidRDefault="00C40DCE" w:rsidP="00F856D4">
            <w:pPr>
              <w:spacing w:before="80" w:after="40"/>
              <w:jc w:val="both"/>
              <w:rPr>
                <w:rFonts w:cs="Arial"/>
                <w:sz w:val="18"/>
                <w:szCs w:val="18"/>
              </w:rPr>
            </w:pP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80" w:after="40"/>
              <w:jc w:val="both"/>
              <w:rPr>
                <w:rFonts w:cs="Arial"/>
                <w:sz w:val="18"/>
                <w:szCs w:val="18"/>
                <w:vertAlign w:val="superscript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  <w:r w:rsidRPr="00C26EAB">
              <w:rPr>
                <w:rFonts w:cs="Arial"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8428" w:type="dxa"/>
            <w:gridSpan w:val="18"/>
            <w:vAlign w:val="center"/>
          </w:tcPr>
          <w:p w:rsidR="00C40DCE" w:rsidRPr="00C26EAB" w:rsidRDefault="00C40DCE" w:rsidP="00F856D4">
            <w:pPr>
              <w:spacing w:before="8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Beginn/Ende einer Spielberechtigung für eine weitere Disziplin (nur innerhalb SKVB)</w:t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7974" w:type="dxa"/>
            <w:gridSpan w:val="17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Anmeldung</w:t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ab:</w:t>
            </w:r>
          </w:p>
        </w:tc>
        <w:tc>
          <w:tcPr>
            <w:tcW w:w="1701" w:type="dxa"/>
            <w:gridSpan w:val="3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gridSpan w:val="4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Landesverband:</w:t>
            </w:r>
          </w:p>
        </w:tc>
        <w:tc>
          <w:tcPr>
            <w:tcW w:w="3865" w:type="dxa"/>
            <w:gridSpan w:val="8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t>Brandenburg</w:t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Borders>
              <w:top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Verein:</w:t>
            </w:r>
          </w:p>
        </w:tc>
        <w:tc>
          <w:tcPr>
            <w:tcW w:w="4432" w:type="dxa"/>
            <w:gridSpan w:val="10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FORMDROPDOWN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Klub/SpG:</w:t>
            </w:r>
          </w:p>
        </w:tc>
        <w:tc>
          <w:tcPr>
            <w:tcW w:w="4432" w:type="dxa"/>
            <w:gridSpan w:val="10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Disziplin</w:t>
            </w:r>
          </w:p>
        </w:tc>
        <w:tc>
          <w:tcPr>
            <w:tcW w:w="4432" w:type="dxa"/>
            <w:gridSpan w:val="10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  <w:listEntry w:val="Dreibahnen"/>
                  </w:ddLis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FORMDROPDOWN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7974" w:type="dxa"/>
            <w:gridSpan w:val="17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Abmeldung</w:t>
            </w:r>
          </w:p>
        </w:tc>
      </w:tr>
      <w:tr w:rsidR="00C40DCE" w:rsidRPr="00C26EAB" w:rsidTr="00C26EAB">
        <w:trPr>
          <w:gridAfter w:val="2"/>
          <w:wAfter w:w="228" w:type="dxa"/>
        </w:trPr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40DCE" w:rsidRPr="00C26EAB" w:rsidRDefault="00C40DCE" w:rsidP="00F856D4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t>zum:</w:t>
            </w:r>
          </w:p>
        </w:tc>
        <w:tc>
          <w:tcPr>
            <w:tcW w:w="1701" w:type="dxa"/>
            <w:gridSpan w:val="3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4734FC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5566" w:type="dxa"/>
            <w:gridSpan w:val="12"/>
            <w:vAlign w:val="center"/>
          </w:tcPr>
          <w:p w:rsidR="00C40DCE" w:rsidRPr="00C26EAB" w:rsidRDefault="00C40DCE" w:rsidP="00F856D4">
            <w:pPr>
              <w:spacing w:before="40" w:after="40"/>
              <w:jc w:val="both"/>
              <w:rPr>
                <w:rFonts w:cs="Arial"/>
                <w:sz w:val="18"/>
                <w:szCs w:val="18"/>
              </w:rPr>
            </w:pPr>
          </w:p>
        </w:tc>
      </w:tr>
      <w:tr w:rsidR="00C40DCE" w:rsidRPr="00C26EAB" w:rsidTr="00C26EAB">
        <w:trPr>
          <w:gridAfter w:val="1"/>
          <w:wAfter w:w="35" w:type="dxa"/>
        </w:trPr>
        <w:tc>
          <w:tcPr>
            <w:tcW w:w="565" w:type="dxa"/>
            <w:tcMar>
              <w:left w:w="28" w:type="dxa"/>
              <w:right w:w="28" w:type="dxa"/>
            </w:tcMar>
          </w:tcPr>
          <w:p w:rsidR="00C40DCE" w:rsidRPr="00C26EAB" w:rsidRDefault="00C40DCE" w:rsidP="0070175A">
            <w:pPr>
              <w:spacing w:before="8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8621" w:type="dxa"/>
            <w:gridSpan w:val="19"/>
            <w:vAlign w:val="center"/>
          </w:tcPr>
          <w:p w:rsidR="00C40DCE" w:rsidRPr="00C26EAB" w:rsidRDefault="00C40DCE" w:rsidP="0070175A">
            <w:pPr>
              <w:spacing w:before="80" w:after="40"/>
              <w:rPr>
                <w:rFonts w:cs="Arial"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wegen fehlerhaft ausgestellten DKB-Pass (Deckseite und Seite mit persönlichen Angaben der/des Passi</w:t>
            </w:r>
            <w:r w:rsidRPr="00C26EAB">
              <w:rPr>
                <w:bCs/>
                <w:sz w:val="18"/>
                <w:szCs w:val="18"/>
              </w:rPr>
              <w:t>n</w:t>
            </w:r>
            <w:r w:rsidRPr="00C26EAB">
              <w:rPr>
                <w:bCs/>
                <w:sz w:val="18"/>
                <w:szCs w:val="18"/>
              </w:rPr>
              <w:t>habers/in) – Angaben wie „voller“ DKB-Pass</w:t>
            </w:r>
          </w:p>
        </w:tc>
      </w:tr>
      <w:tr w:rsidR="00C40DCE" w:rsidRPr="00C26EAB" w:rsidTr="00C26EAB">
        <w:trPr>
          <w:gridAfter w:val="1"/>
          <w:wAfter w:w="35" w:type="dxa"/>
        </w:trPr>
        <w:tc>
          <w:tcPr>
            <w:tcW w:w="565" w:type="dxa"/>
            <w:tcMar>
              <w:left w:w="28" w:type="dxa"/>
              <w:right w:w="28" w:type="dxa"/>
            </w:tcMar>
          </w:tcPr>
          <w:p w:rsidR="00C40DCE" w:rsidRPr="00C26EAB" w:rsidRDefault="00C40DCE" w:rsidP="0070175A">
            <w:pPr>
              <w:spacing w:before="8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8621" w:type="dxa"/>
            <w:gridSpan w:val="19"/>
            <w:vAlign w:val="center"/>
          </w:tcPr>
          <w:p w:rsidR="00C40DCE" w:rsidRPr="00C26EAB" w:rsidRDefault="00C40DCE" w:rsidP="0070175A">
            <w:pPr>
              <w:spacing w:before="8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weil keine weiteren Eintragungsmöglichkeiten für Namensänderung, Spielberechtigungen vorhanden („vo</w:t>
            </w:r>
            <w:r w:rsidRPr="00C26EAB">
              <w:rPr>
                <w:bCs/>
                <w:sz w:val="18"/>
                <w:szCs w:val="18"/>
              </w:rPr>
              <w:t>l</w:t>
            </w:r>
            <w:r w:rsidRPr="00C26EAB">
              <w:rPr>
                <w:bCs/>
                <w:sz w:val="18"/>
                <w:szCs w:val="18"/>
              </w:rPr>
              <w:t>ler“ DKB-Pass) sowie „verschliessenen“ DKB-Pass</w:t>
            </w:r>
          </w:p>
        </w:tc>
      </w:tr>
      <w:tr w:rsidR="00C40DCE" w:rsidRPr="00C26EAB" w:rsidTr="00C26EAB">
        <w:trPr>
          <w:gridAfter w:val="3"/>
          <w:wAfter w:w="565" w:type="dxa"/>
        </w:trPr>
        <w:tc>
          <w:tcPr>
            <w:tcW w:w="1562" w:type="dxa"/>
            <w:gridSpan w:val="3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Name:</w:t>
            </w:r>
          </w:p>
        </w:tc>
        <w:tc>
          <w:tcPr>
            <w:tcW w:w="3834" w:type="dxa"/>
            <w:gridSpan w:val="9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DKB:</w:t>
            </w:r>
          </w:p>
        </w:tc>
        <w:tc>
          <w:tcPr>
            <w:tcW w:w="1417" w:type="dxa"/>
            <w:gridSpan w:val="4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2" w:type="dxa"/>
            <w:gridSpan w:val="4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Vorname:</w:t>
            </w:r>
          </w:p>
        </w:tc>
        <w:tc>
          <w:tcPr>
            <w:tcW w:w="383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Verein:</w:t>
            </w:r>
          </w:p>
        </w:tc>
        <w:tc>
          <w:tcPr>
            <w:tcW w:w="141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2" w:type="dxa"/>
            <w:gridSpan w:val="4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Geboren am:</w:t>
            </w:r>
          </w:p>
        </w:tc>
        <w:tc>
          <w:tcPr>
            <w:tcW w:w="184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gridSpan w:val="5"/>
            <w:tcBorders>
              <w:top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Klub/SpG:</w:t>
            </w:r>
          </w:p>
        </w:tc>
        <w:tc>
          <w:tcPr>
            <w:tcW w:w="141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2" w:type="dxa"/>
            <w:gridSpan w:val="4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Geschlecht:</w:t>
            </w:r>
          </w:p>
        </w:tc>
        <w:tc>
          <w:tcPr>
            <w:tcW w:w="184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FORMDROPDOWN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gridSpan w:val="5"/>
            <w:tcBorders>
              <w:top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Disziplin:</w:t>
            </w:r>
          </w:p>
        </w:tc>
        <w:tc>
          <w:tcPr>
            <w:tcW w:w="141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FORMDROPDOWN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C26EAB"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2" w:type="dxa"/>
            <w:gridSpan w:val="4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Staatsangeh.:</w:t>
            </w:r>
          </w:p>
        </w:tc>
        <w:tc>
          <w:tcPr>
            <w:tcW w:w="184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Deutschland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gridSpan w:val="5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SKVB:</w:t>
            </w:r>
          </w:p>
        </w:tc>
        <w:tc>
          <w:tcPr>
            <w:tcW w:w="141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C40DCE" w:rsidRPr="00C26EAB" w:rsidRDefault="00C40DCE" w:rsidP="00891AF9">
      <w:pPr>
        <w:tabs>
          <w:tab w:val="left" w:pos="993"/>
        </w:tabs>
        <w:ind w:left="993" w:right="-92" w:hanging="993"/>
        <w:rPr>
          <w:rFonts w:cs="Arial"/>
          <w:sz w:val="8"/>
          <w:szCs w:val="8"/>
        </w:rPr>
      </w:pPr>
    </w:p>
    <w:p w:rsidR="00C40DCE" w:rsidRPr="00C26EAB" w:rsidRDefault="00C40DCE" w:rsidP="00891AF9">
      <w:pPr>
        <w:tabs>
          <w:tab w:val="left" w:pos="993"/>
        </w:tabs>
        <w:spacing w:after="80"/>
        <w:ind w:left="993" w:right="-92" w:hanging="993"/>
        <w:rPr>
          <w:rFonts w:cs="Arial"/>
          <w:b/>
          <w:bCs/>
          <w:color w:val="0000FF"/>
          <w:sz w:val="20"/>
          <w:szCs w:val="20"/>
        </w:rPr>
      </w:pPr>
      <w:r w:rsidRPr="00C26EAB">
        <w:rPr>
          <w:rFonts w:cs="Arial"/>
          <w:b/>
          <w:bCs/>
          <w:color w:val="0000FF"/>
          <w:sz w:val="20"/>
          <w:szCs w:val="20"/>
        </w:rPr>
        <w:t>Neuausstellung eines DKB-Passes nach Verlust</w:t>
      </w:r>
    </w:p>
    <w:tbl>
      <w:tblPr>
        <w:tblW w:w="9214" w:type="dxa"/>
        <w:tblInd w:w="28" w:type="dxa"/>
        <w:tblCellMar>
          <w:left w:w="57" w:type="dxa"/>
          <w:right w:w="57" w:type="dxa"/>
        </w:tblCellMar>
        <w:tblLook w:val="00A0"/>
      </w:tblPr>
      <w:tblGrid>
        <w:gridCol w:w="534"/>
        <w:gridCol w:w="1565"/>
        <w:gridCol w:w="141"/>
        <w:gridCol w:w="709"/>
        <w:gridCol w:w="1020"/>
        <w:gridCol w:w="398"/>
        <w:gridCol w:w="1587"/>
        <w:gridCol w:w="1843"/>
        <w:gridCol w:w="1417"/>
      </w:tblGrid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  <w:r w:rsidRPr="00C26EAB">
              <w:rPr>
                <w:rFonts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6EAB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Pr="00C26EAB">
              <w:rPr>
                <w:rFonts w:cs="Arial"/>
                <w:sz w:val="18"/>
                <w:szCs w:val="18"/>
              </w:rPr>
            </w:r>
            <w:r w:rsidRPr="00C26EAB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8680" w:type="dxa"/>
            <w:gridSpan w:val="8"/>
            <w:vAlign w:val="center"/>
          </w:tcPr>
          <w:p w:rsidR="00C40DCE" w:rsidRPr="00C26EAB" w:rsidRDefault="00C40DCE" w:rsidP="0070175A">
            <w:pPr>
              <w:rPr>
                <w:rFonts w:cs="Arial"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nach Verlust eines vormals ausgestellten DKB-Passes</w:t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2415" w:type="dxa"/>
            <w:gridSpan w:val="3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die DKB-Pass-Nr.: war</w:t>
            </w:r>
          </w:p>
        </w:tc>
        <w:tc>
          <w:tcPr>
            <w:tcW w:w="1418" w:type="dxa"/>
            <w:gridSpan w:val="2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t xml:space="preserve">D </w:t>
            </w: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3430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jc w:val="right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die LfV-Nr. (für Bowling) war:</w:t>
            </w:r>
          </w:p>
        </w:tc>
        <w:tc>
          <w:tcPr>
            <w:tcW w:w="1417" w:type="dxa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12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5" w:type="dxa"/>
            <w:vAlign w:val="center"/>
          </w:tcPr>
          <w:p w:rsidR="00C40DCE" w:rsidRPr="00C26EAB" w:rsidRDefault="00C40DCE" w:rsidP="0070175A">
            <w:pPr>
              <w:spacing w:before="12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Name:</w:t>
            </w:r>
          </w:p>
        </w:tc>
        <w:tc>
          <w:tcPr>
            <w:tcW w:w="3855" w:type="dxa"/>
            <w:gridSpan w:val="5"/>
            <w:tcBorders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12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C40DCE" w:rsidRPr="00C26EAB" w:rsidRDefault="00C40DCE" w:rsidP="0070175A">
            <w:pPr>
              <w:spacing w:before="12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DKB: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12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5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Vorname:</w:t>
            </w:r>
          </w:p>
        </w:tc>
        <w:tc>
          <w:tcPr>
            <w:tcW w:w="3855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noProof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Verein: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5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Geboren am:</w:t>
            </w:r>
          </w:p>
        </w:tc>
        <w:tc>
          <w:tcPr>
            <w:tcW w:w="187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gridSpan w:val="2"/>
            <w:tcBorders>
              <w:top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Klub/SpG: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5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Geschlecht:</w:t>
            </w:r>
          </w:p>
        </w:tc>
        <w:tc>
          <w:tcPr>
            <w:tcW w:w="187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FORMDROPDOWN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gridSpan w:val="2"/>
            <w:tcBorders>
              <w:top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Disziplin: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FORMDROPDOWN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  <w:vAlign w:val="center"/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565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Staatsangeh.:</w:t>
            </w:r>
          </w:p>
        </w:tc>
        <w:tc>
          <w:tcPr>
            <w:tcW w:w="1870" w:type="dxa"/>
            <w:gridSpan w:val="3"/>
            <w:tcBorders>
              <w:top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noProof/>
                <w:sz w:val="18"/>
                <w:szCs w:val="18"/>
              </w:rPr>
              <w:t>Deutschland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Eintritt SKVB:</w:t>
            </w:r>
          </w:p>
        </w:tc>
        <w:tc>
          <w:tcPr>
            <w:tcW w:w="141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40DCE" w:rsidRPr="00C26EAB" w:rsidRDefault="00C40DCE" w:rsidP="0070175A">
            <w:pPr>
              <w:spacing w:before="40" w:after="40"/>
              <w:rPr>
                <w:b/>
                <w:sz w:val="18"/>
                <w:szCs w:val="18"/>
              </w:rPr>
            </w:pPr>
            <w:r w:rsidRPr="00C26EAB"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 w:rsidRPr="00C26EAB">
              <w:rPr>
                <w:b/>
                <w:sz w:val="18"/>
                <w:szCs w:val="18"/>
              </w:rPr>
              <w:instrText xml:space="preserve"> FORMTEXT </w:instrText>
            </w:r>
            <w:r w:rsidRPr="00C26EAB">
              <w:rPr>
                <w:b/>
                <w:sz w:val="18"/>
                <w:szCs w:val="18"/>
              </w:rPr>
            </w:r>
            <w:r w:rsidRPr="00C26EAB">
              <w:rPr>
                <w:b/>
                <w:sz w:val="18"/>
                <w:szCs w:val="18"/>
              </w:rPr>
              <w:fldChar w:fldCharType="separate"/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t> </w:t>
            </w:r>
            <w:r w:rsidRPr="00C26EAB">
              <w:rPr>
                <w:b/>
                <w:sz w:val="18"/>
                <w:szCs w:val="18"/>
              </w:rPr>
              <w:fldChar w:fldCharType="end"/>
            </w:r>
          </w:p>
        </w:tc>
      </w:tr>
      <w:tr w:rsidR="00C40DCE" w:rsidRPr="00C26EAB" w:rsidTr="0070175A">
        <w:tc>
          <w:tcPr>
            <w:tcW w:w="534" w:type="dxa"/>
            <w:tcMar>
              <w:left w:w="28" w:type="dxa"/>
              <w:right w:w="28" w:type="dxa"/>
            </w:tcMar>
          </w:tcPr>
          <w:p w:rsidR="00C40DCE" w:rsidRPr="00C26EAB" w:rsidRDefault="00C40DCE" w:rsidP="0070175A">
            <w:pPr>
              <w:spacing w:before="40" w:after="40"/>
              <w:rPr>
                <w:rFonts w:cs="Arial"/>
                <w:sz w:val="18"/>
                <w:szCs w:val="18"/>
              </w:rPr>
            </w:pPr>
          </w:p>
        </w:tc>
        <w:tc>
          <w:tcPr>
            <w:tcW w:w="1706" w:type="dxa"/>
            <w:gridSpan w:val="2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  <w:u w:val="single"/>
              </w:rPr>
            </w:pPr>
            <w:r w:rsidRPr="00C26EAB">
              <w:rPr>
                <w:bCs/>
                <w:sz w:val="18"/>
                <w:szCs w:val="18"/>
                <w:u w:val="single"/>
              </w:rPr>
              <w:t>Kenntnisnahme:</w:t>
            </w:r>
          </w:p>
        </w:tc>
        <w:tc>
          <w:tcPr>
            <w:tcW w:w="6974" w:type="dxa"/>
            <w:gridSpan w:val="6"/>
            <w:vAlign w:val="center"/>
          </w:tcPr>
          <w:p w:rsidR="00C40DCE" w:rsidRPr="00C26EAB" w:rsidRDefault="00C40DCE" w:rsidP="0070175A">
            <w:pPr>
              <w:spacing w:before="40" w:after="40"/>
              <w:rPr>
                <w:bCs/>
                <w:sz w:val="18"/>
                <w:szCs w:val="18"/>
              </w:rPr>
            </w:pPr>
            <w:r w:rsidRPr="00C26EAB">
              <w:rPr>
                <w:bCs/>
                <w:sz w:val="18"/>
                <w:szCs w:val="18"/>
              </w:rPr>
              <w:t>Es wird gleichzeitig zur Kenntnis genommen, dass der in Verlust gegangene DKB-Pass an die Pass-Stelle des SKVB zurückzugeben ist, wenn er sich später wieder a</w:t>
            </w:r>
            <w:r w:rsidRPr="00C26EAB">
              <w:rPr>
                <w:bCs/>
                <w:sz w:val="18"/>
                <w:szCs w:val="18"/>
              </w:rPr>
              <w:t>n</w:t>
            </w:r>
            <w:r w:rsidRPr="00C26EAB">
              <w:rPr>
                <w:bCs/>
                <w:sz w:val="18"/>
                <w:szCs w:val="18"/>
              </w:rPr>
              <w:t>finden sollte (siehe Teil E).</w:t>
            </w:r>
          </w:p>
        </w:tc>
      </w:tr>
    </w:tbl>
    <w:p w:rsidR="00C40DCE" w:rsidRPr="008E07E7" w:rsidRDefault="00C40DCE" w:rsidP="00891AF9">
      <w:pPr>
        <w:tabs>
          <w:tab w:val="left" w:pos="993"/>
        </w:tabs>
        <w:ind w:left="993" w:right="-92" w:hanging="993"/>
        <w:rPr>
          <w:rFonts w:cs="Arial"/>
          <w:sz w:val="16"/>
          <w:szCs w:val="16"/>
        </w:rPr>
      </w:pPr>
    </w:p>
    <w:p w:rsidR="00C40DCE" w:rsidRPr="008E07E7" w:rsidRDefault="00C40DCE" w:rsidP="00891AF9">
      <w:pPr>
        <w:tabs>
          <w:tab w:val="left" w:pos="993"/>
        </w:tabs>
        <w:ind w:left="993" w:right="-92" w:hanging="993"/>
        <w:rPr>
          <w:rFonts w:cs="Arial"/>
          <w:sz w:val="16"/>
          <w:szCs w:val="16"/>
        </w:rPr>
      </w:pPr>
    </w:p>
    <w:p w:rsidR="00C40DCE" w:rsidRDefault="00C40DCE" w:rsidP="00891AF9">
      <w:pPr>
        <w:tabs>
          <w:tab w:val="left" w:pos="993"/>
        </w:tabs>
        <w:spacing w:after="80"/>
        <w:ind w:left="993" w:right="-92" w:hanging="993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>Hinweise bei der Zusendung von Pässen:</w:t>
      </w:r>
    </w:p>
    <w:p w:rsidR="00C40DCE" w:rsidRDefault="00C40DCE" w:rsidP="00891AF9">
      <w:pPr>
        <w:pStyle w:val="ListParagraph"/>
        <w:numPr>
          <w:ilvl w:val="0"/>
          <w:numId w:val="2"/>
        </w:numPr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>Keine handschriftlichen Eintragungen (Beginn; Ende; Klub; Verein; Disziplin)</w:t>
      </w:r>
    </w:p>
    <w:p w:rsidR="00C40DCE" w:rsidRDefault="00C40DCE" w:rsidP="00891AF9">
      <w:pPr>
        <w:pStyle w:val="ListParagraph"/>
        <w:numPr>
          <w:ilvl w:val="0"/>
          <w:numId w:val="2"/>
        </w:numPr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>Alle erforderlichen Stempel und Unterschriften müssen vorhanden sein</w:t>
      </w:r>
    </w:p>
    <w:p w:rsidR="00C40DCE" w:rsidRDefault="00C40DCE" w:rsidP="00891AF9">
      <w:pPr>
        <w:pStyle w:val="ListParagraph"/>
        <w:numPr>
          <w:ilvl w:val="0"/>
          <w:numId w:val="2"/>
        </w:numPr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 xml:space="preserve">Nur die Pässe zusenden </w:t>
      </w:r>
    </w:p>
    <w:p w:rsidR="00C40DCE" w:rsidRPr="007E1AA4" w:rsidRDefault="00C40DCE" w:rsidP="00C26EAB">
      <w:pPr>
        <w:pStyle w:val="ListParagraph"/>
        <w:tabs>
          <w:tab w:val="left" w:pos="993"/>
        </w:tabs>
        <w:spacing w:after="80"/>
        <w:ind w:right="-92"/>
        <w:rPr>
          <w:rFonts w:cs="Arial"/>
          <w:sz w:val="8"/>
          <w:szCs w:val="8"/>
        </w:rPr>
      </w:pPr>
      <w:r>
        <w:rPr>
          <w:rFonts w:cs="Arial"/>
          <w:b/>
          <w:bCs/>
          <w:color w:val="0000FF"/>
        </w:rPr>
        <w:t xml:space="preserve">    (keine Hüllen; Ranglistenkarten; Anti-Doping-Karte; etc.)</w:t>
      </w:r>
    </w:p>
    <w:sectPr w:rsidR="00C40DCE" w:rsidRPr="007E1AA4" w:rsidSect="00985D19">
      <w:footerReference w:type="default" r:id="rId7"/>
      <w:pgSz w:w="11906" w:h="16838"/>
      <w:pgMar w:top="680" w:right="1134" w:bottom="851" w:left="136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DCE" w:rsidRDefault="00C40DCE" w:rsidP="00CC03E9">
      <w:r>
        <w:separator/>
      </w:r>
    </w:p>
  </w:endnote>
  <w:endnote w:type="continuationSeparator" w:id="0">
    <w:p w:rsidR="00C40DCE" w:rsidRDefault="00C40DCE" w:rsidP="00CC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DCE" w:rsidRPr="00CC03E9" w:rsidRDefault="00C40DCE">
    <w:pPr>
      <w:pStyle w:val="Footer"/>
      <w:rPr>
        <w:sz w:val="16"/>
        <w:szCs w:val="16"/>
      </w:rPr>
    </w:pPr>
    <w:r>
      <w:rPr>
        <w:sz w:val="16"/>
        <w:szCs w:val="16"/>
      </w:rPr>
      <w:t>SKVB-Pass-Stelle – Änderungsantrag - 09/2025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DCE" w:rsidRDefault="00C40DCE" w:rsidP="00CC03E9">
      <w:r>
        <w:separator/>
      </w:r>
    </w:p>
  </w:footnote>
  <w:footnote w:type="continuationSeparator" w:id="0">
    <w:p w:rsidR="00C40DCE" w:rsidRDefault="00C40DCE" w:rsidP="00CC03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F6366"/>
    <w:multiLevelType w:val="hybridMultilevel"/>
    <w:tmpl w:val="2872FDF6"/>
    <w:lvl w:ilvl="0" w:tplc="7368DF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ocumentProtection w:edit="forms" w:enforcement="1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6169"/>
    <w:rsid w:val="00000415"/>
    <w:rsid w:val="000018C8"/>
    <w:rsid w:val="000069A0"/>
    <w:rsid w:val="00007B70"/>
    <w:rsid w:val="00012FB1"/>
    <w:rsid w:val="000241F5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2934"/>
    <w:rsid w:val="000645FC"/>
    <w:rsid w:val="0006760C"/>
    <w:rsid w:val="00077409"/>
    <w:rsid w:val="00081D25"/>
    <w:rsid w:val="00090D23"/>
    <w:rsid w:val="00096169"/>
    <w:rsid w:val="000A294E"/>
    <w:rsid w:val="000A3EE1"/>
    <w:rsid w:val="000A4593"/>
    <w:rsid w:val="000A632F"/>
    <w:rsid w:val="000B1635"/>
    <w:rsid w:val="000C26C7"/>
    <w:rsid w:val="000D1667"/>
    <w:rsid w:val="000D3A6A"/>
    <w:rsid w:val="000E4352"/>
    <w:rsid w:val="000E6CBD"/>
    <w:rsid w:val="000F1C1E"/>
    <w:rsid w:val="000F5439"/>
    <w:rsid w:val="00103E28"/>
    <w:rsid w:val="00104F38"/>
    <w:rsid w:val="00111A76"/>
    <w:rsid w:val="001205A8"/>
    <w:rsid w:val="001217F8"/>
    <w:rsid w:val="0012195C"/>
    <w:rsid w:val="001242D7"/>
    <w:rsid w:val="00127884"/>
    <w:rsid w:val="00130AA8"/>
    <w:rsid w:val="0013105B"/>
    <w:rsid w:val="0013573B"/>
    <w:rsid w:val="00141706"/>
    <w:rsid w:val="00153436"/>
    <w:rsid w:val="00156893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D5861"/>
    <w:rsid w:val="001E2111"/>
    <w:rsid w:val="001E37BC"/>
    <w:rsid w:val="001E3901"/>
    <w:rsid w:val="001E3F76"/>
    <w:rsid w:val="001E7EA1"/>
    <w:rsid w:val="00202BEB"/>
    <w:rsid w:val="0021044E"/>
    <w:rsid w:val="00210ACF"/>
    <w:rsid w:val="00212D9F"/>
    <w:rsid w:val="00227D69"/>
    <w:rsid w:val="00230CC5"/>
    <w:rsid w:val="00232204"/>
    <w:rsid w:val="002365CD"/>
    <w:rsid w:val="00240F29"/>
    <w:rsid w:val="00241079"/>
    <w:rsid w:val="00244CFC"/>
    <w:rsid w:val="00246A73"/>
    <w:rsid w:val="00251243"/>
    <w:rsid w:val="00254FF4"/>
    <w:rsid w:val="00256F26"/>
    <w:rsid w:val="00267D2F"/>
    <w:rsid w:val="00267FC9"/>
    <w:rsid w:val="00281289"/>
    <w:rsid w:val="002824EE"/>
    <w:rsid w:val="00283366"/>
    <w:rsid w:val="00283ECE"/>
    <w:rsid w:val="002A2F75"/>
    <w:rsid w:val="002B5F05"/>
    <w:rsid w:val="002B775D"/>
    <w:rsid w:val="002C2455"/>
    <w:rsid w:val="002D1E01"/>
    <w:rsid w:val="002D6507"/>
    <w:rsid w:val="002F0D61"/>
    <w:rsid w:val="002F2089"/>
    <w:rsid w:val="002F3BFA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1E24"/>
    <w:rsid w:val="003727AA"/>
    <w:rsid w:val="00374579"/>
    <w:rsid w:val="00376788"/>
    <w:rsid w:val="0037792C"/>
    <w:rsid w:val="00384655"/>
    <w:rsid w:val="00385179"/>
    <w:rsid w:val="003909C4"/>
    <w:rsid w:val="00393C3D"/>
    <w:rsid w:val="0039595C"/>
    <w:rsid w:val="00397ED3"/>
    <w:rsid w:val="003A2340"/>
    <w:rsid w:val="003A414D"/>
    <w:rsid w:val="003B073E"/>
    <w:rsid w:val="003B1D07"/>
    <w:rsid w:val="003C05D7"/>
    <w:rsid w:val="003C20F2"/>
    <w:rsid w:val="003C3988"/>
    <w:rsid w:val="003C4F2F"/>
    <w:rsid w:val="003D257A"/>
    <w:rsid w:val="003D58DA"/>
    <w:rsid w:val="003D76D9"/>
    <w:rsid w:val="003E119C"/>
    <w:rsid w:val="003E280F"/>
    <w:rsid w:val="003E59C5"/>
    <w:rsid w:val="003E7840"/>
    <w:rsid w:val="003F4045"/>
    <w:rsid w:val="003F41E0"/>
    <w:rsid w:val="003F5355"/>
    <w:rsid w:val="003F60A4"/>
    <w:rsid w:val="004123DD"/>
    <w:rsid w:val="00414305"/>
    <w:rsid w:val="00422424"/>
    <w:rsid w:val="004240BE"/>
    <w:rsid w:val="004335EE"/>
    <w:rsid w:val="00437437"/>
    <w:rsid w:val="00440A95"/>
    <w:rsid w:val="0044183F"/>
    <w:rsid w:val="00447ECB"/>
    <w:rsid w:val="004517EB"/>
    <w:rsid w:val="004542E2"/>
    <w:rsid w:val="00464223"/>
    <w:rsid w:val="00464789"/>
    <w:rsid w:val="00467DCD"/>
    <w:rsid w:val="00471681"/>
    <w:rsid w:val="004734FC"/>
    <w:rsid w:val="00476C4B"/>
    <w:rsid w:val="00490780"/>
    <w:rsid w:val="00490902"/>
    <w:rsid w:val="0049681B"/>
    <w:rsid w:val="004B1F7D"/>
    <w:rsid w:val="004B5045"/>
    <w:rsid w:val="004C371A"/>
    <w:rsid w:val="004C7DF0"/>
    <w:rsid w:val="004D0FA3"/>
    <w:rsid w:val="004D5097"/>
    <w:rsid w:val="004E2205"/>
    <w:rsid w:val="004E62B4"/>
    <w:rsid w:val="004F1CC5"/>
    <w:rsid w:val="004F2E6A"/>
    <w:rsid w:val="004F544E"/>
    <w:rsid w:val="004F6EDD"/>
    <w:rsid w:val="00515CAA"/>
    <w:rsid w:val="005166DB"/>
    <w:rsid w:val="00516A07"/>
    <w:rsid w:val="00522612"/>
    <w:rsid w:val="005237E9"/>
    <w:rsid w:val="005314B3"/>
    <w:rsid w:val="005442DD"/>
    <w:rsid w:val="0054441D"/>
    <w:rsid w:val="005545E6"/>
    <w:rsid w:val="00561D6E"/>
    <w:rsid w:val="00565ABD"/>
    <w:rsid w:val="0058232E"/>
    <w:rsid w:val="00582548"/>
    <w:rsid w:val="005844BA"/>
    <w:rsid w:val="00586A1B"/>
    <w:rsid w:val="005951E1"/>
    <w:rsid w:val="005B310F"/>
    <w:rsid w:val="005B4873"/>
    <w:rsid w:val="005B72ED"/>
    <w:rsid w:val="005C0A90"/>
    <w:rsid w:val="005C2333"/>
    <w:rsid w:val="005C57D2"/>
    <w:rsid w:val="005C5898"/>
    <w:rsid w:val="005C7334"/>
    <w:rsid w:val="005C73E1"/>
    <w:rsid w:val="005D3218"/>
    <w:rsid w:val="005D5E24"/>
    <w:rsid w:val="005D7F35"/>
    <w:rsid w:val="005E11FA"/>
    <w:rsid w:val="005E1A5F"/>
    <w:rsid w:val="005E40B8"/>
    <w:rsid w:val="005E4FD5"/>
    <w:rsid w:val="00600009"/>
    <w:rsid w:val="0060099F"/>
    <w:rsid w:val="00613A9F"/>
    <w:rsid w:val="0061504A"/>
    <w:rsid w:val="00616FE0"/>
    <w:rsid w:val="006233F9"/>
    <w:rsid w:val="00624CF2"/>
    <w:rsid w:val="00630371"/>
    <w:rsid w:val="00630ED3"/>
    <w:rsid w:val="00634E33"/>
    <w:rsid w:val="00636482"/>
    <w:rsid w:val="0065184A"/>
    <w:rsid w:val="0065521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39D7"/>
    <w:rsid w:val="006F7C17"/>
    <w:rsid w:val="006F7E10"/>
    <w:rsid w:val="0070175A"/>
    <w:rsid w:val="00701FA9"/>
    <w:rsid w:val="00702FD8"/>
    <w:rsid w:val="00703B40"/>
    <w:rsid w:val="00706568"/>
    <w:rsid w:val="00707B8F"/>
    <w:rsid w:val="00711DC9"/>
    <w:rsid w:val="00716ACE"/>
    <w:rsid w:val="00716F80"/>
    <w:rsid w:val="00717B5D"/>
    <w:rsid w:val="00722958"/>
    <w:rsid w:val="00731428"/>
    <w:rsid w:val="00731A60"/>
    <w:rsid w:val="00736907"/>
    <w:rsid w:val="00736AA9"/>
    <w:rsid w:val="00740E34"/>
    <w:rsid w:val="00743970"/>
    <w:rsid w:val="007522F0"/>
    <w:rsid w:val="00754AB5"/>
    <w:rsid w:val="00761E08"/>
    <w:rsid w:val="007625E0"/>
    <w:rsid w:val="00782CFB"/>
    <w:rsid w:val="007953EC"/>
    <w:rsid w:val="007B58D1"/>
    <w:rsid w:val="007B5D75"/>
    <w:rsid w:val="007B5E91"/>
    <w:rsid w:val="007B6695"/>
    <w:rsid w:val="007B67E8"/>
    <w:rsid w:val="007B7DFF"/>
    <w:rsid w:val="007C3074"/>
    <w:rsid w:val="007C4708"/>
    <w:rsid w:val="007D0079"/>
    <w:rsid w:val="007D71C1"/>
    <w:rsid w:val="007D7B82"/>
    <w:rsid w:val="007E1AA4"/>
    <w:rsid w:val="007E7646"/>
    <w:rsid w:val="007F35EC"/>
    <w:rsid w:val="007F46D8"/>
    <w:rsid w:val="007F5F77"/>
    <w:rsid w:val="0080177D"/>
    <w:rsid w:val="00801DEE"/>
    <w:rsid w:val="008046AD"/>
    <w:rsid w:val="008101E8"/>
    <w:rsid w:val="0081261E"/>
    <w:rsid w:val="00816171"/>
    <w:rsid w:val="00825E3A"/>
    <w:rsid w:val="00836D09"/>
    <w:rsid w:val="00837412"/>
    <w:rsid w:val="00847739"/>
    <w:rsid w:val="008528C2"/>
    <w:rsid w:val="00852FC5"/>
    <w:rsid w:val="0085300B"/>
    <w:rsid w:val="00853412"/>
    <w:rsid w:val="0086481E"/>
    <w:rsid w:val="008650E6"/>
    <w:rsid w:val="0087228F"/>
    <w:rsid w:val="00873C80"/>
    <w:rsid w:val="00873FE6"/>
    <w:rsid w:val="00880FAA"/>
    <w:rsid w:val="00881062"/>
    <w:rsid w:val="00887208"/>
    <w:rsid w:val="00891AF9"/>
    <w:rsid w:val="008922DE"/>
    <w:rsid w:val="00893045"/>
    <w:rsid w:val="008A0A7D"/>
    <w:rsid w:val="008B2A94"/>
    <w:rsid w:val="008C4670"/>
    <w:rsid w:val="008D334E"/>
    <w:rsid w:val="008D4C9E"/>
    <w:rsid w:val="008E07E7"/>
    <w:rsid w:val="008E5126"/>
    <w:rsid w:val="008E58F6"/>
    <w:rsid w:val="00900838"/>
    <w:rsid w:val="00900B85"/>
    <w:rsid w:val="00901B73"/>
    <w:rsid w:val="00902DCF"/>
    <w:rsid w:val="00905A60"/>
    <w:rsid w:val="0090689A"/>
    <w:rsid w:val="00906F6C"/>
    <w:rsid w:val="0091348C"/>
    <w:rsid w:val="009143D7"/>
    <w:rsid w:val="00920472"/>
    <w:rsid w:val="00922C0B"/>
    <w:rsid w:val="00925D71"/>
    <w:rsid w:val="009313E5"/>
    <w:rsid w:val="009440E7"/>
    <w:rsid w:val="0096026A"/>
    <w:rsid w:val="0096134C"/>
    <w:rsid w:val="009625FF"/>
    <w:rsid w:val="00964658"/>
    <w:rsid w:val="00965B10"/>
    <w:rsid w:val="00966D3A"/>
    <w:rsid w:val="009671F9"/>
    <w:rsid w:val="00971C28"/>
    <w:rsid w:val="009737EC"/>
    <w:rsid w:val="00974AA5"/>
    <w:rsid w:val="009770C1"/>
    <w:rsid w:val="009774C7"/>
    <w:rsid w:val="00984075"/>
    <w:rsid w:val="00985D19"/>
    <w:rsid w:val="00987330"/>
    <w:rsid w:val="009946CA"/>
    <w:rsid w:val="00996E37"/>
    <w:rsid w:val="009A40F4"/>
    <w:rsid w:val="009A6613"/>
    <w:rsid w:val="009A7B05"/>
    <w:rsid w:val="009B3828"/>
    <w:rsid w:val="009C014B"/>
    <w:rsid w:val="009C646A"/>
    <w:rsid w:val="009C7F13"/>
    <w:rsid w:val="009D3445"/>
    <w:rsid w:val="009D7F9E"/>
    <w:rsid w:val="009E556C"/>
    <w:rsid w:val="009E70B5"/>
    <w:rsid w:val="009F24E4"/>
    <w:rsid w:val="009F2F59"/>
    <w:rsid w:val="009F4283"/>
    <w:rsid w:val="009F7A00"/>
    <w:rsid w:val="009F7D73"/>
    <w:rsid w:val="00A00A13"/>
    <w:rsid w:val="00A00E89"/>
    <w:rsid w:val="00A0134C"/>
    <w:rsid w:val="00A01DB3"/>
    <w:rsid w:val="00A04990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620B5"/>
    <w:rsid w:val="00A62498"/>
    <w:rsid w:val="00A63161"/>
    <w:rsid w:val="00A65E2F"/>
    <w:rsid w:val="00A70E59"/>
    <w:rsid w:val="00A72312"/>
    <w:rsid w:val="00A72D74"/>
    <w:rsid w:val="00A77714"/>
    <w:rsid w:val="00A8120B"/>
    <w:rsid w:val="00A9092B"/>
    <w:rsid w:val="00A94EBA"/>
    <w:rsid w:val="00A951C0"/>
    <w:rsid w:val="00A95784"/>
    <w:rsid w:val="00A97FA0"/>
    <w:rsid w:val="00AA0616"/>
    <w:rsid w:val="00AB324A"/>
    <w:rsid w:val="00AB402D"/>
    <w:rsid w:val="00AB40F0"/>
    <w:rsid w:val="00AB53FB"/>
    <w:rsid w:val="00AC39D9"/>
    <w:rsid w:val="00AE7088"/>
    <w:rsid w:val="00B04164"/>
    <w:rsid w:val="00B051FE"/>
    <w:rsid w:val="00B15580"/>
    <w:rsid w:val="00B25023"/>
    <w:rsid w:val="00B26251"/>
    <w:rsid w:val="00B27C7C"/>
    <w:rsid w:val="00B31689"/>
    <w:rsid w:val="00B31E82"/>
    <w:rsid w:val="00B3348D"/>
    <w:rsid w:val="00B539E3"/>
    <w:rsid w:val="00B61306"/>
    <w:rsid w:val="00B66AEE"/>
    <w:rsid w:val="00B7299B"/>
    <w:rsid w:val="00B77342"/>
    <w:rsid w:val="00B7783B"/>
    <w:rsid w:val="00B81773"/>
    <w:rsid w:val="00B852DE"/>
    <w:rsid w:val="00B87849"/>
    <w:rsid w:val="00B940AC"/>
    <w:rsid w:val="00BA30D5"/>
    <w:rsid w:val="00BA6B20"/>
    <w:rsid w:val="00BC10B6"/>
    <w:rsid w:val="00BD0E13"/>
    <w:rsid w:val="00BD2C21"/>
    <w:rsid w:val="00BD5C06"/>
    <w:rsid w:val="00BE62C0"/>
    <w:rsid w:val="00C04034"/>
    <w:rsid w:val="00C140EF"/>
    <w:rsid w:val="00C16866"/>
    <w:rsid w:val="00C26EAB"/>
    <w:rsid w:val="00C27DBB"/>
    <w:rsid w:val="00C317A3"/>
    <w:rsid w:val="00C40477"/>
    <w:rsid w:val="00C40DCE"/>
    <w:rsid w:val="00C43AD2"/>
    <w:rsid w:val="00C4518D"/>
    <w:rsid w:val="00C520F5"/>
    <w:rsid w:val="00C529A2"/>
    <w:rsid w:val="00C56D71"/>
    <w:rsid w:val="00C66ECA"/>
    <w:rsid w:val="00C72ED0"/>
    <w:rsid w:val="00C73120"/>
    <w:rsid w:val="00C73D3C"/>
    <w:rsid w:val="00C77F78"/>
    <w:rsid w:val="00C81B2F"/>
    <w:rsid w:val="00C83B73"/>
    <w:rsid w:val="00C921D0"/>
    <w:rsid w:val="00C9661C"/>
    <w:rsid w:val="00CA2EEC"/>
    <w:rsid w:val="00CA3D73"/>
    <w:rsid w:val="00CB641A"/>
    <w:rsid w:val="00CC03E9"/>
    <w:rsid w:val="00CD5668"/>
    <w:rsid w:val="00CE165D"/>
    <w:rsid w:val="00CE67E0"/>
    <w:rsid w:val="00CF2FFD"/>
    <w:rsid w:val="00CF4ADD"/>
    <w:rsid w:val="00CF58B4"/>
    <w:rsid w:val="00D0007B"/>
    <w:rsid w:val="00D05BF7"/>
    <w:rsid w:val="00D07F18"/>
    <w:rsid w:val="00D14E11"/>
    <w:rsid w:val="00D17205"/>
    <w:rsid w:val="00D21056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3A49"/>
    <w:rsid w:val="00D5498A"/>
    <w:rsid w:val="00D604A2"/>
    <w:rsid w:val="00D60CA7"/>
    <w:rsid w:val="00D62934"/>
    <w:rsid w:val="00D6549C"/>
    <w:rsid w:val="00D772A4"/>
    <w:rsid w:val="00D8089B"/>
    <w:rsid w:val="00D81E0B"/>
    <w:rsid w:val="00D84C3C"/>
    <w:rsid w:val="00D94EAB"/>
    <w:rsid w:val="00DA687D"/>
    <w:rsid w:val="00DB13FD"/>
    <w:rsid w:val="00DB7735"/>
    <w:rsid w:val="00DB7905"/>
    <w:rsid w:val="00DC22CF"/>
    <w:rsid w:val="00DC77CA"/>
    <w:rsid w:val="00DE07C3"/>
    <w:rsid w:val="00DF713C"/>
    <w:rsid w:val="00E0153D"/>
    <w:rsid w:val="00E10EFA"/>
    <w:rsid w:val="00E1568F"/>
    <w:rsid w:val="00E204D6"/>
    <w:rsid w:val="00E21530"/>
    <w:rsid w:val="00E21810"/>
    <w:rsid w:val="00E23C6D"/>
    <w:rsid w:val="00E30601"/>
    <w:rsid w:val="00E36406"/>
    <w:rsid w:val="00E455C0"/>
    <w:rsid w:val="00E56DFE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96E93"/>
    <w:rsid w:val="00EA0FE4"/>
    <w:rsid w:val="00EB277E"/>
    <w:rsid w:val="00EB663F"/>
    <w:rsid w:val="00EB7DEF"/>
    <w:rsid w:val="00EE3C17"/>
    <w:rsid w:val="00EE3D77"/>
    <w:rsid w:val="00EE52CB"/>
    <w:rsid w:val="00EF45D9"/>
    <w:rsid w:val="00F02AF4"/>
    <w:rsid w:val="00F030F7"/>
    <w:rsid w:val="00F0321D"/>
    <w:rsid w:val="00F04297"/>
    <w:rsid w:val="00F07A4E"/>
    <w:rsid w:val="00F11EDB"/>
    <w:rsid w:val="00F15750"/>
    <w:rsid w:val="00F1688E"/>
    <w:rsid w:val="00F245DF"/>
    <w:rsid w:val="00F27586"/>
    <w:rsid w:val="00F27E63"/>
    <w:rsid w:val="00F31802"/>
    <w:rsid w:val="00F441D0"/>
    <w:rsid w:val="00F45624"/>
    <w:rsid w:val="00F45DFD"/>
    <w:rsid w:val="00F46A98"/>
    <w:rsid w:val="00F4709B"/>
    <w:rsid w:val="00F52560"/>
    <w:rsid w:val="00F56DC3"/>
    <w:rsid w:val="00F703FF"/>
    <w:rsid w:val="00F7453C"/>
    <w:rsid w:val="00F755A7"/>
    <w:rsid w:val="00F856D4"/>
    <w:rsid w:val="00F86A04"/>
    <w:rsid w:val="00FA1055"/>
    <w:rsid w:val="00FA58C0"/>
    <w:rsid w:val="00FB125E"/>
    <w:rsid w:val="00FB4C24"/>
    <w:rsid w:val="00FB4F84"/>
    <w:rsid w:val="00FD4D09"/>
    <w:rsid w:val="00FD5972"/>
    <w:rsid w:val="00FD5A60"/>
    <w:rsid w:val="00FD603B"/>
    <w:rsid w:val="00FD66DE"/>
    <w:rsid w:val="00FD7AB0"/>
    <w:rsid w:val="00FE2B9B"/>
    <w:rsid w:val="00FF49CC"/>
    <w:rsid w:val="00FF5CCC"/>
    <w:rsid w:val="00FF7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8B4"/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6590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753E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03E9"/>
    <w:rPr>
      <w:rFonts w:cs="Times New Roman"/>
      <w:sz w:val="22"/>
      <w:lang w:eastAsia="en-US"/>
    </w:rPr>
  </w:style>
  <w:style w:type="paragraph" w:styleId="Footer">
    <w:name w:val="footer"/>
    <w:basedOn w:val="Normal"/>
    <w:link w:val="FooterChar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03E9"/>
    <w:rPr>
      <w:rFonts w:cs="Times New Roman"/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Paragraph">
    <w:name w:val="List Paragraph"/>
    <w:basedOn w:val="Normal"/>
    <w:uiPriority w:val="99"/>
    <w:qFormat/>
    <w:rsid w:val="003745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367</Words>
  <Characters>2316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Formular_Ändg_Neuausstellg_DKB-Pass</dc:title>
  <dc:subject/>
  <dc:creator>Johannsen</dc:creator>
  <cp:keywords/>
  <dc:description/>
  <cp:lastModifiedBy>a.traeger</cp:lastModifiedBy>
  <cp:revision>9</cp:revision>
  <cp:lastPrinted>2025-09-12T19:03:00Z</cp:lastPrinted>
  <dcterms:created xsi:type="dcterms:W3CDTF">2025-08-15T20:07:00Z</dcterms:created>
  <dcterms:modified xsi:type="dcterms:W3CDTF">2025-09-19T09:03:00Z</dcterms:modified>
</cp:coreProperties>
</file>