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70" w:type="dxa"/>
        <w:tblInd w:w="28" w:type="dxa"/>
        <w:tblCellMar>
          <w:left w:w="57" w:type="dxa"/>
          <w:right w:w="57" w:type="dxa"/>
        </w:tblCellMar>
        <w:tblLook w:val="00A0"/>
      </w:tblPr>
      <w:tblGrid>
        <w:gridCol w:w="2099"/>
        <w:gridCol w:w="3685"/>
        <w:gridCol w:w="1276"/>
        <w:gridCol w:w="850"/>
        <w:gridCol w:w="1560"/>
      </w:tblGrid>
      <w:tr w:rsidR="003F1D74" w:rsidRPr="003D257A" w:rsidTr="00561D6E">
        <w:tc>
          <w:tcPr>
            <w:tcW w:w="7060" w:type="dxa"/>
            <w:gridSpan w:val="3"/>
            <w:tcMar>
              <w:left w:w="28" w:type="dxa"/>
              <w:right w:w="28" w:type="dxa"/>
            </w:tcMar>
            <w:vAlign w:val="center"/>
          </w:tcPr>
          <w:p w:rsidR="003F1D74" w:rsidRPr="003D257A" w:rsidRDefault="003F1D74" w:rsidP="00077409">
            <w:pPr>
              <w:spacing w:after="60"/>
              <w:rPr>
                <w:rFonts w:cs="Arial"/>
              </w:rPr>
            </w:pPr>
            <w:r>
              <w:rPr>
                <w:rFonts w:cs="Arial"/>
                <w:b/>
              </w:rPr>
              <w:t>Antragstellender</w:t>
            </w:r>
            <w:r w:rsidRPr="003D257A">
              <w:rPr>
                <w:rFonts w:cs="Arial"/>
                <w:b/>
              </w:rPr>
              <w:t xml:space="preserve"> </w:t>
            </w:r>
            <w:r>
              <w:rPr>
                <w:rFonts w:cs="Arial"/>
                <w:b/>
              </w:rPr>
              <w:t>Klub mit seinen Adressdaten</w:t>
            </w:r>
          </w:p>
        </w:tc>
        <w:tc>
          <w:tcPr>
            <w:tcW w:w="850" w:type="dxa"/>
            <w:vAlign w:val="center"/>
          </w:tcPr>
          <w:p w:rsidR="003F1D74" w:rsidRPr="003D257A" w:rsidRDefault="003F1D74" w:rsidP="00077409">
            <w:pPr>
              <w:spacing w:after="60"/>
              <w:rPr>
                <w:rFonts w:cs="Arial"/>
              </w:rPr>
            </w:pPr>
            <w:r>
              <w:rPr>
                <w:rFonts w:cs="Arial"/>
              </w:rPr>
              <w:t xml:space="preserve">Datum: </w:t>
            </w:r>
          </w:p>
        </w:tc>
        <w:tc>
          <w:tcPr>
            <w:tcW w:w="1560" w:type="dxa"/>
            <w:tcBorders>
              <w:bottom w:val="dotted" w:sz="4" w:space="0" w:color="auto"/>
            </w:tcBorders>
            <w:vAlign w:val="center"/>
          </w:tcPr>
          <w:p w:rsidR="003F1D74" w:rsidRPr="003D257A" w:rsidRDefault="003F1D74" w:rsidP="00077409">
            <w:pPr>
              <w:spacing w:after="60"/>
              <w:rPr>
                <w:rFonts w:cs="Arial"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3F1D74" w:rsidRPr="003D257A" w:rsidTr="00F030F7">
        <w:tc>
          <w:tcPr>
            <w:tcW w:w="2099" w:type="dxa"/>
            <w:tcMar>
              <w:left w:w="28" w:type="dxa"/>
              <w:right w:w="28" w:type="dxa"/>
            </w:tcMar>
            <w:vAlign w:val="center"/>
          </w:tcPr>
          <w:p w:rsidR="003F1D74" w:rsidRDefault="003F1D74" w:rsidP="0021044E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Name:</w:t>
            </w:r>
          </w:p>
        </w:tc>
        <w:tc>
          <w:tcPr>
            <w:tcW w:w="7371" w:type="dxa"/>
            <w:gridSpan w:val="4"/>
            <w:tcBorders>
              <w:bottom w:val="dotted" w:sz="4" w:space="0" w:color="auto"/>
            </w:tcBorders>
            <w:vAlign w:val="center"/>
          </w:tcPr>
          <w:p w:rsidR="003F1D74" w:rsidRPr="008B2A94" w:rsidRDefault="003F1D74" w:rsidP="0021044E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FD66DE" w:rsidTr="00F030F7">
        <w:trPr>
          <w:trHeight w:val="334"/>
        </w:trPr>
        <w:tc>
          <w:tcPr>
            <w:tcW w:w="2099" w:type="dxa"/>
            <w:tcMar>
              <w:left w:w="28" w:type="dxa"/>
              <w:right w:w="28" w:type="dxa"/>
            </w:tcMar>
          </w:tcPr>
          <w:p w:rsidR="003F1D74" w:rsidRPr="00FD66DE" w:rsidRDefault="003F1D74" w:rsidP="00B3348D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Straße:</w:t>
            </w:r>
          </w:p>
        </w:tc>
        <w:tc>
          <w:tcPr>
            <w:tcW w:w="7371" w:type="dxa"/>
            <w:gridSpan w:val="4"/>
            <w:tcBorders>
              <w:bottom w:val="dotted" w:sz="4" w:space="0" w:color="auto"/>
            </w:tcBorders>
          </w:tcPr>
          <w:p w:rsidR="003F1D74" w:rsidRPr="00FD66DE" w:rsidRDefault="003F1D74" w:rsidP="00B3348D">
            <w:pPr>
              <w:spacing w:before="40" w:after="40"/>
              <w:rPr>
                <w:rFonts w:cs="Arial"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3D257A" w:rsidTr="00F030F7">
        <w:tc>
          <w:tcPr>
            <w:tcW w:w="2099" w:type="dxa"/>
            <w:tcMar>
              <w:left w:w="28" w:type="dxa"/>
              <w:right w:w="28" w:type="dxa"/>
            </w:tcMar>
            <w:vAlign w:val="center"/>
          </w:tcPr>
          <w:p w:rsidR="003F1D74" w:rsidRPr="003D257A" w:rsidRDefault="003F1D74" w:rsidP="003D257A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PLZ Ort</w:t>
            </w:r>
          </w:p>
        </w:tc>
        <w:tc>
          <w:tcPr>
            <w:tcW w:w="7371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F1D74" w:rsidRPr="003D257A" w:rsidRDefault="003F1D74" w:rsidP="003D257A">
            <w:pPr>
              <w:spacing w:before="40" w:after="40"/>
              <w:rPr>
                <w:rFonts w:cs="Arial"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F04297" w:rsidTr="007B2728">
        <w:tc>
          <w:tcPr>
            <w:tcW w:w="2099" w:type="dxa"/>
            <w:tcMar>
              <w:left w:w="28" w:type="dxa"/>
              <w:right w:w="28" w:type="dxa"/>
            </w:tcMar>
            <w:vAlign w:val="center"/>
          </w:tcPr>
          <w:p w:rsidR="003F1D74" w:rsidRPr="00F04297" w:rsidRDefault="003F1D74" w:rsidP="00565CA8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Klub</w:t>
            </w:r>
          </w:p>
        </w:tc>
        <w:tc>
          <w:tcPr>
            <w:tcW w:w="3685" w:type="dxa"/>
            <w:tcBorders>
              <w:bottom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F1D74" w:rsidRPr="00F04297" w:rsidRDefault="003F1D74" w:rsidP="00565CA8">
            <w:pPr>
              <w:spacing w:before="40" w:after="40"/>
              <w:rPr>
                <w:rFonts w:cs="Arial"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686" w:type="dxa"/>
            <w:gridSpan w:val="3"/>
            <w:tcBorders>
              <w:bottom w:val="dotted" w:sz="4" w:space="0" w:color="auto"/>
            </w:tcBorders>
            <w:vAlign w:val="center"/>
          </w:tcPr>
          <w:p w:rsidR="003F1D74" w:rsidRPr="00F04297" w:rsidRDefault="003F1D74" w:rsidP="00565CA8">
            <w:pPr>
              <w:spacing w:before="40" w:after="40"/>
              <w:rPr>
                <w:rFonts w:cs="Arial"/>
              </w:rPr>
            </w:pPr>
            <w:r w:rsidRPr="00FD66DE">
              <w:rPr>
                <w:rFonts w:cs="Arial"/>
              </w:rPr>
              <w:t>SKVB</w:t>
            </w:r>
            <w:r>
              <w:rPr>
                <w:rFonts w:cs="Arial"/>
              </w:rPr>
              <w:t>-Nr. Klub:</w:t>
            </w:r>
            <w:r w:rsidRPr="008B2A94">
              <w:rPr>
                <w:b/>
              </w:rPr>
              <w:t xml:space="preserve"> </w:t>
            </w: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F04297" w:rsidTr="00C80B47">
        <w:tc>
          <w:tcPr>
            <w:tcW w:w="2099" w:type="dxa"/>
            <w:tcMar>
              <w:left w:w="28" w:type="dxa"/>
              <w:right w:w="28" w:type="dxa"/>
            </w:tcMar>
            <w:vAlign w:val="center"/>
          </w:tcPr>
          <w:p w:rsidR="003F1D74" w:rsidRPr="00F04297" w:rsidRDefault="003F1D74" w:rsidP="00565CA8">
            <w:pPr>
              <w:spacing w:before="40" w:after="40"/>
              <w:rPr>
                <w:rFonts w:cs="Arial"/>
              </w:rPr>
            </w:pPr>
            <w:bookmarkStart w:id="0" w:name="_Hlk165222479"/>
            <w:r>
              <w:rPr>
                <w:rFonts w:cs="Arial"/>
              </w:rPr>
              <w:t>Mitglied im KFV:</w:t>
            </w:r>
          </w:p>
        </w:tc>
        <w:tc>
          <w:tcPr>
            <w:tcW w:w="7371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F1D74" w:rsidRPr="00F04297" w:rsidRDefault="003F1D74" w:rsidP="00565CA8">
            <w:pPr>
              <w:spacing w:before="40" w:after="40"/>
              <w:rPr>
                <w:rFonts w:cs="Arial"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"/>
                    <w:listEntry w:val="KFV DS"/>
                    <w:listEntry w:val="KSKV EE"/>
                    <w:listEntry w:val="KFV HVL"/>
                    <w:listEntry w:val="KFV MOL"/>
                    <w:listEntry w:val="KSV OHV"/>
                    <w:listEntry w:val="KFV OSL"/>
                    <w:listEntry w:val="KFV BK OSL"/>
                    <w:listEntry w:val="KKV OS"/>
                    <w:listEntry w:val="KSV ODSTR"/>
                    <w:listEntry w:val="KFV OPR"/>
                    <w:listEntry w:val="KFV PM"/>
                    <w:listEntry w:val="PR KV"/>
                    <w:listEntry w:val="KFV SPN"/>
                    <w:listEntry w:val="KFV TF"/>
                    <w:listEntry w:val="KFV UM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end"/>
            </w:r>
          </w:p>
        </w:tc>
      </w:tr>
      <w:bookmarkEnd w:id="0"/>
      <w:tr w:rsidR="003F1D74" w:rsidRPr="003D257A" w:rsidTr="001F0A22">
        <w:trPr>
          <w:trHeight w:val="236"/>
        </w:trPr>
        <w:tc>
          <w:tcPr>
            <w:tcW w:w="9470" w:type="dxa"/>
            <w:gridSpan w:val="5"/>
            <w:tcMar>
              <w:left w:w="28" w:type="dxa"/>
              <w:right w:w="28" w:type="dxa"/>
            </w:tcMar>
            <w:vAlign w:val="center"/>
          </w:tcPr>
          <w:p w:rsidR="003F1D74" w:rsidRPr="00490780" w:rsidRDefault="003F1D74" w:rsidP="00490780">
            <w:pPr>
              <w:rPr>
                <w:bCs/>
              </w:rPr>
            </w:pPr>
          </w:p>
        </w:tc>
      </w:tr>
      <w:tr w:rsidR="003F1D74" w:rsidRPr="003D257A" w:rsidTr="000D4B13">
        <w:tc>
          <w:tcPr>
            <w:tcW w:w="9470" w:type="dxa"/>
            <w:gridSpan w:val="5"/>
            <w:tcMar>
              <w:left w:w="28" w:type="dxa"/>
              <w:right w:w="28" w:type="dxa"/>
            </w:tcMar>
            <w:vAlign w:val="center"/>
          </w:tcPr>
          <w:p w:rsidR="003F1D74" w:rsidRPr="00490780" w:rsidRDefault="003F1D74" w:rsidP="004D6CD6">
            <w:pPr>
              <w:spacing w:line="240" w:lineRule="exact"/>
              <w:rPr>
                <w:bCs/>
              </w:rPr>
            </w:pPr>
            <w:r w:rsidRPr="00D62934">
              <w:t>S</w:t>
            </w:r>
            <w:r>
              <w:t>portkegler- und Bowlingverband Brandenburg</w:t>
            </w:r>
          </w:p>
        </w:tc>
      </w:tr>
      <w:tr w:rsidR="003F1D74" w:rsidRPr="003D257A" w:rsidTr="000D4B13">
        <w:tc>
          <w:tcPr>
            <w:tcW w:w="9470" w:type="dxa"/>
            <w:gridSpan w:val="5"/>
            <w:tcMar>
              <w:left w:w="28" w:type="dxa"/>
              <w:right w:w="28" w:type="dxa"/>
            </w:tcMar>
            <w:vAlign w:val="center"/>
          </w:tcPr>
          <w:p w:rsidR="003F1D74" w:rsidRPr="00490780" w:rsidRDefault="003F1D74" w:rsidP="004D6CD6">
            <w:pPr>
              <w:rPr>
                <w:bCs/>
              </w:rPr>
            </w:pPr>
            <w:r>
              <w:rPr>
                <w:bCs/>
              </w:rPr>
              <w:t>Pass-Stelle</w:t>
            </w:r>
          </w:p>
        </w:tc>
      </w:tr>
      <w:tr w:rsidR="003F1D74" w:rsidRPr="003D257A" w:rsidTr="000D4B13">
        <w:tc>
          <w:tcPr>
            <w:tcW w:w="9470" w:type="dxa"/>
            <w:gridSpan w:val="5"/>
            <w:tcMar>
              <w:left w:w="28" w:type="dxa"/>
              <w:right w:w="28" w:type="dxa"/>
            </w:tcMar>
            <w:vAlign w:val="center"/>
          </w:tcPr>
          <w:p w:rsidR="003F1D74" w:rsidRDefault="003F1D74" w:rsidP="004D6CD6">
            <w:pPr>
              <w:rPr>
                <w:bCs/>
              </w:rPr>
            </w:pPr>
            <w:r>
              <w:rPr>
                <w:bCs/>
              </w:rPr>
              <w:t>Olympischer Weg 7</w:t>
            </w:r>
          </w:p>
        </w:tc>
      </w:tr>
      <w:tr w:rsidR="003F1D74" w:rsidRPr="003D257A" w:rsidTr="000D4B13">
        <w:tc>
          <w:tcPr>
            <w:tcW w:w="9470" w:type="dxa"/>
            <w:gridSpan w:val="5"/>
            <w:tcMar>
              <w:left w:w="28" w:type="dxa"/>
              <w:right w:w="28" w:type="dxa"/>
            </w:tcMar>
            <w:vAlign w:val="center"/>
          </w:tcPr>
          <w:p w:rsidR="003F1D74" w:rsidRDefault="003F1D74" w:rsidP="004D6CD6">
            <w:pPr>
              <w:rPr>
                <w:bCs/>
              </w:rPr>
            </w:pPr>
            <w:r>
              <w:rPr>
                <w:bCs/>
              </w:rPr>
              <w:t>14471 Potsdam</w:t>
            </w:r>
          </w:p>
        </w:tc>
      </w:tr>
    </w:tbl>
    <w:p w:rsidR="003F1D74" w:rsidRPr="00D51D12" w:rsidRDefault="003F1D74" w:rsidP="00F030F7">
      <w:pPr>
        <w:spacing w:before="240" w:after="240"/>
        <w:ind w:right="-568"/>
        <w:rPr>
          <w:rFonts w:cs="Arial"/>
          <w:b/>
          <w:sz w:val="24"/>
          <w:szCs w:val="24"/>
        </w:rPr>
      </w:pPr>
      <w:r w:rsidRPr="00D51D12">
        <w:rPr>
          <w:rFonts w:cs="Arial"/>
          <w:b/>
          <w:sz w:val="24"/>
          <w:szCs w:val="24"/>
        </w:rPr>
        <w:t>Bestellung Einlegeblatt DKB-Pass</w:t>
      </w:r>
    </w:p>
    <w:tbl>
      <w:tblPr>
        <w:tblW w:w="9368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/>
      </w:tblPr>
      <w:tblGrid>
        <w:gridCol w:w="526"/>
        <w:gridCol w:w="1372"/>
        <w:gridCol w:w="3755"/>
        <w:gridCol w:w="3715"/>
      </w:tblGrid>
      <w:tr w:rsidR="003F1D74" w:rsidRPr="00B97265" w:rsidTr="00AF3A0E">
        <w:tc>
          <w:tcPr>
            <w:tcW w:w="526" w:type="dxa"/>
            <w:shd w:val="clear" w:color="auto" w:fill="FFFFCC"/>
            <w:tcMar>
              <w:left w:w="28" w:type="dxa"/>
              <w:right w:w="28" w:type="dxa"/>
            </w:tcMar>
          </w:tcPr>
          <w:p w:rsidR="003F1D74" w:rsidRPr="00B97265" w:rsidRDefault="003F1D74" w:rsidP="00AF3A0E">
            <w:pPr>
              <w:spacing w:before="40" w:after="40"/>
              <w:rPr>
                <w:rFonts w:cs="Arial"/>
                <w:sz w:val="20"/>
                <w:szCs w:val="20"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>Lfd. Nr</w:t>
            </w:r>
            <w:r w:rsidRPr="00B97265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1372" w:type="dxa"/>
            <w:shd w:val="clear" w:color="auto" w:fill="FFFFCC"/>
          </w:tcPr>
          <w:p w:rsidR="003F1D74" w:rsidRPr="00B97265" w:rsidRDefault="003F1D74" w:rsidP="00AF3A0E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>für DKB-Pass-Nr.:</w:t>
            </w:r>
          </w:p>
        </w:tc>
        <w:tc>
          <w:tcPr>
            <w:tcW w:w="3755" w:type="dxa"/>
            <w:shd w:val="clear" w:color="auto" w:fill="FFFFCC"/>
          </w:tcPr>
          <w:p w:rsidR="003F1D74" w:rsidRPr="00B97265" w:rsidRDefault="003F1D74" w:rsidP="00AF3A0E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>für Passinhaber/in:</w:t>
            </w:r>
            <w:r w:rsidRPr="00B97265">
              <w:rPr>
                <w:rFonts w:cs="Arial"/>
                <w:b/>
                <w:bCs/>
                <w:sz w:val="20"/>
                <w:szCs w:val="20"/>
              </w:rPr>
              <w:br/>
              <w:t>Name, Vorname</w:t>
            </w:r>
          </w:p>
        </w:tc>
        <w:tc>
          <w:tcPr>
            <w:tcW w:w="3715" w:type="dxa"/>
            <w:shd w:val="clear" w:color="auto" w:fill="FFFFCC"/>
          </w:tcPr>
          <w:p w:rsidR="003F1D74" w:rsidRDefault="003F1D74" w:rsidP="00AF3A0E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Ausstellungsdatum</w:t>
            </w:r>
          </w:p>
          <w:p w:rsidR="003F1D74" w:rsidRPr="00B97265" w:rsidRDefault="003F1D74" w:rsidP="00AF3A0E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DKB-Pass</w:t>
            </w:r>
          </w:p>
        </w:tc>
      </w:tr>
      <w:tr w:rsidR="003F1D74" w:rsidRPr="008B2A94" w:rsidTr="00AF3A0E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B97265" w:rsidRDefault="003F1D74" w:rsidP="00AF3A0E">
            <w:pPr>
              <w:pStyle w:val="ListParagraph"/>
              <w:numPr>
                <w:ilvl w:val="0"/>
                <w:numId w:val="2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1372" w:type="dxa"/>
            <w:vAlign w:val="center"/>
          </w:tcPr>
          <w:p w:rsidR="003F1D74" w:rsidRDefault="003F1D74" w:rsidP="00AF3A0E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AF3A0E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AF3A0E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8B2A94" w:rsidTr="00AF3A0E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B97265" w:rsidRDefault="003F1D74" w:rsidP="00AF3A0E">
            <w:pPr>
              <w:pStyle w:val="ListParagraph"/>
              <w:numPr>
                <w:ilvl w:val="0"/>
                <w:numId w:val="2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1372" w:type="dxa"/>
            <w:vAlign w:val="center"/>
          </w:tcPr>
          <w:p w:rsidR="003F1D74" w:rsidRDefault="003F1D74" w:rsidP="00AF3A0E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AF3A0E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AF3A0E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8B2A94" w:rsidTr="00AF3A0E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B97265" w:rsidRDefault="003F1D74" w:rsidP="00AF3A0E">
            <w:pPr>
              <w:pStyle w:val="ListParagraph"/>
              <w:numPr>
                <w:ilvl w:val="0"/>
                <w:numId w:val="2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1372" w:type="dxa"/>
            <w:vAlign w:val="center"/>
          </w:tcPr>
          <w:p w:rsidR="003F1D74" w:rsidRDefault="003F1D74" w:rsidP="00AF3A0E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AF3A0E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AF3A0E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8B2A94" w:rsidTr="00AF3A0E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B97265" w:rsidRDefault="003F1D74" w:rsidP="00AF3A0E">
            <w:pPr>
              <w:pStyle w:val="ListParagraph"/>
              <w:numPr>
                <w:ilvl w:val="0"/>
                <w:numId w:val="2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1372" w:type="dxa"/>
            <w:vAlign w:val="center"/>
          </w:tcPr>
          <w:p w:rsidR="003F1D74" w:rsidRDefault="003F1D74" w:rsidP="00AF3A0E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AF3A0E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AF3A0E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8B2A94" w:rsidTr="00AF3A0E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B97265" w:rsidRDefault="003F1D74" w:rsidP="00AF3A0E">
            <w:pPr>
              <w:pStyle w:val="ListParagraph"/>
              <w:numPr>
                <w:ilvl w:val="0"/>
                <w:numId w:val="2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1372" w:type="dxa"/>
            <w:vAlign w:val="center"/>
          </w:tcPr>
          <w:p w:rsidR="003F1D74" w:rsidRDefault="003F1D74" w:rsidP="00AF3A0E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AF3A0E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AF3A0E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</w:tbl>
    <w:p w:rsidR="003F1D74" w:rsidRDefault="003F1D74" w:rsidP="007C2CA1">
      <w:pPr>
        <w:ind w:right="-567"/>
        <w:rPr>
          <w:rFonts w:cs="Arial"/>
          <w:b/>
          <w:sz w:val="24"/>
          <w:szCs w:val="24"/>
        </w:rPr>
      </w:pPr>
    </w:p>
    <w:p w:rsidR="003F1D74" w:rsidRDefault="003F1D74" w:rsidP="007C2CA1">
      <w:pPr>
        <w:ind w:right="-567"/>
        <w:rPr>
          <w:rFonts w:cs="Arial"/>
          <w:b/>
          <w:sz w:val="24"/>
          <w:szCs w:val="24"/>
        </w:rPr>
      </w:pPr>
      <w:r>
        <w:rPr>
          <w:noProof/>
          <w:lang w:eastAsia="de-DE"/>
        </w:rPr>
        <w:pict>
          <v:line id="Line 3" o:spid="_x0000_s1026" style="position:absolute;z-index:251658240;visibility:visible;mso-position-horizontal-relative:page;mso-position-vertical-relative:page" from="17pt,297.7pt" to="31.15pt,2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" o:allowoverlap="f" strokeweight="1pt">
            <w10:wrap anchorx="page" anchory="page"/>
            <w10:anchorlock/>
          </v:line>
        </w:pict>
      </w:r>
      <w:r w:rsidRPr="00D51D12">
        <w:rPr>
          <w:rFonts w:cs="Arial"/>
          <w:b/>
          <w:sz w:val="24"/>
          <w:szCs w:val="24"/>
        </w:rPr>
        <w:t>Rückgabe von DKB-Pässen</w:t>
      </w:r>
    </w:p>
    <w:p w:rsidR="003F1D74" w:rsidRPr="00D51D12" w:rsidRDefault="003F1D74" w:rsidP="007C2CA1">
      <w:pPr>
        <w:ind w:right="-567"/>
        <w:rPr>
          <w:rFonts w:cs="Arial"/>
          <w:b/>
          <w:sz w:val="24"/>
          <w:szCs w:val="24"/>
        </w:rPr>
      </w:pPr>
      <w:r w:rsidRPr="00D51D12">
        <w:rPr>
          <w:rFonts w:cs="Arial"/>
          <w:b/>
          <w:sz w:val="24"/>
          <w:szCs w:val="24"/>
        </w:rPr>
        <w:t>(mit entsprechender Aktualisierung der Mitgliederverwaltung im SPORTWINNER)</w:t>
      </w:r>
    </w:p>
    <w:p w:rsidR="003F1D74" w:rsidRDefault="003F1D74" w:rsidP="007C2CA1">
      <w:pPr>
        <w:tabs>
          <w:tab w:val="left" w:pos="993"/>
        </w:tabs>
        <w:ind w:left="993" w:right="-92" w:hanging="993"/>
        <w:rPr>
          <w:rFonts w:ascii="MS Gothic" w:eastAsia="MS Gothic" w:hAnsi="MS Gothic" w:cs="Arial"/>
          <w:sz w:val="24"/>
          <w:szCs w:val="24"/>
        </w:rPr>
      </w:pPr>
    </w:p>
    <w:p w:rsidR="003F1D74" w:rsidRDefault="003F1D74" w:rsidP="007C2CA1">
      <w:pPr>
        <w:tabs>
          <w:tab w:val="left" w:pos="993"/>
        </w:tabs>
        <w:ind w:left="993" w:right="-92" w:hanging="993"/>
        <w:rPr>
          <w:rFonts w:cs="Arial"/>
          <w:sz w:val="24"/>
          <w:szCs w:val="24"/>
        </w:rPr>
      </w:pPr>
      <w:r>
        <w:rPr>
          <w:rFonts w:ascii="MS Gothic" w:eastAsia="MS Gothic" w:hAnsi="MS Gothic" w:cs="Arial" w:hint="eastAsia"/>
          <w:sz w:val="24"/>
          <w:szCs w:val="24"/>
        </w:rPr>
        <w:t>☐</w:t>
      </w:r>
      <w:r w:rsidRPr="00C309E4">
        <w:rPr>
          <w:rFonts w:cs="Arial"/>
          <w:sz w:val="24"/>
          <w:szCs w:val="24"/>
        </w:rPr>
        <w:t xml:space="preserve">  </w:t>
      </w:r>
      <w:r w:rsidRPr="00A735B1">
        <w:rPr>
          <w:rFonts w:cs="Arial"/>
          <w:b/>
          <w:bCs/>
          <w:sz w:val="24"/>
          <w:szCs w:val="24"/>
        </w:rPr>
        <w:t>Wechsel Landesverband:</w:t>
      </w:r>
      <w:r w:rsidRPr="00C309E4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ab/>
        <w:t xml:space="preserve">neuer </w:t>
      </w:r>
      <w:smartTag w:uri="urn:schemas-microsoft-com:office:smarttags" w:element="City">
        <w:smartTag w:uri="urn:schemas-microsoft-com:office:smarttags" w:element="place">
          <w:r>
            <w:rPr>
              <w:rFonts w:cs="Arial"/>
              <w:sz w:val="24"/>
              <w:szCs w:val="24"/>
            </w:rPr>
            <w:t>LV</w:t>
          </w:r>
        </w:smartTag>
      </w:smartTag>
      <w:r>
        <w:rPr>
          <w:rFonts w:cs="Arial"/>
          <w:sz w:val="24"/>
          <w:szCs w:val="24"/>
        </w:rPr>
        <w:tab/>
      </w:r>
      <w:bookmarkStart w:id="1" w:name="Text3"/>
      <w:r>
        <w:rPr>
          <w:rFonts w:cs="Arial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>
        <w:rPr>
          <w:rFonts w:cs="Arial"/>
          <w:sz w:val="24"/>
          <w:szCs w:val="24"/>
        </w:rPr>
        <w:instrText xml:space="preserve"> FORMTEXT </w:instrText>
      </w:r>
      <w:r>
        <w:rPr>
          <w:rFonts w:cs="Arial"/>
          <w:sz w:val="24"/>
          <w:szCs w:val="24"/>
        </w:rPr>
      </w:r>
      <w:r>
        <w:rPr>
          <w:rFonts w:cs="Arial"/>
          <w:sz w:val="24"/>
          <w:szCs w:val="24"/>
        </w:rPr>
        <w:fldChar w:fldCharType="separate"/>
      </w:r>
      <w:r>
        <w:rPr>
          <w:rFonts w:cs="Arial"/>
          <w:sz w:val="24"/>
          <w:szCs w:val="24"/>
        </w:rPr>
        <w:t> </w:t>
      </w:r>
      <w:r>
        <w:rPr>
          <w:rFonts w:cs="Arial"/>
          <w:sz w:val="24"/>
          <w:szCs w:val="24"/>
        </w:rPr>
        <w:t> </w:t>
      </w:r>
      <w:r>
        <w:rPr>
          <w:rFonts w:cs="Arial"/>
          <w:sz w:val="24"/>
          <w:szCs w:val="24"/>
        </w:rPr>
        <w:t> </w:t>
      </w:r>
      <w:r>
        <w:rPr>
          <w:rFonts w:cs="Arial"/>
          <w:sz w:val="24"/>
          <w:szCs w:val="24"/>
        </w:rPr>
        <w:t> </w:t>
      </w:r>
      <w:r>
        <w:rPr>
          <w:rFonts w:cs="Arial"/>
          <w:sz w:val="24"/>
          <w:szCs w:val="24"/>
        </w:rPr>
        <w:t> </w:t>
      </w:r>
      <w:r>
        <w:rPr>
          <w:rFonts w:cs="Arial"/>
          <w:sz w:val="24"/>
          <w:szCs w:val="24"/>
        </w:rPr>
        <w:fldChar w:fldCharType="end"/>
      </w:r>
      <w:bookmarkEnd w:id="1"/>
      <w:r>
        <w:rPr>
          <w:rFonts w:cs="Arial"/>
          <w:sz w:val="24"/>
          <w:szCs w:val="24"/>
        </w:rPr>
        <w:t xml:space="preserve">    </w:t>
      </w:r>
    </w:p>
    <w:p w:rsidR="003F1D74" w:rsidRPr="00A735B1" w:rsidRDefault="003F1D74" w:rsidP="007C2CA1">
      <w:pPr>
        <w:tabs>
          <w:tab w:val="left" w:pos="993"/>
        </w:tabs>
        <w:ind w:left="993" w:right="-92" w:hanging="993"/>
        <w:rPr>
          <w:rFonts w:cs="Arial"/>
          <w:sz w:val="16"/>
          <w:szCs w:val="16"/>
        </w:rPr>
      </w:pPr>
    </w:p>
    <w:p w:rsidR="003F1D74" w:rsidRDefault="003F1D74" w:rsidP="007C2CA1">
      <w:pPr>
        <w:tabs>
          <w:tab w:val="left" w:pos="993"/>
        </w:tabs>
        <w:ind w:left="993" w:right="-92" w:hanging="993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  <w:t>neuer Klub</w:t>
      </w:r>
      <w:r>
        <w:rPr>
          <w:rFonts w:cs="Arial"/>
          <w:sz w:val="24"/>
          <w:szCs w:val="24"/>
        </w:rPr>
        <w:tab/>
      </w:r>
      <w:bookmarkStart w:id="2" w:name="Text4"/>
      <w:r>
        <w:rPr>
          <w:rFonts w:cs="Arial"/>
          <w:sz w:val="24"/>
          <w:szCs w:val="24"/>
        </w:rPr>
        <w:fldChar w:fldCharType="begin">
          <w:ffData>
            <w:name w:val="Text4"/>
            <w:enabled/>
            <w:calcOnExit w:val="0"/>
            <w:textInput/>
          </w:ffData>
        </w:fldChar>
      </w:r>
      <w:r>
        <w:rPr>
          <w:rFonts w:cs="Arial"/>
          <w:sz w:val="24"/>
          <w:szCs w:val="24"/>
        </w:rPr>
        <w:instrText xml:space="preserve"> FORMTEXT </w:instrText>
      </w:r>
      <w:r>
        <w:rPr>
          <w:rFonts w:cs="Arial"/>
          <w:sz w:val="24"/>
          <w:szCs w:val="24"/>
        </w:rPr>
      </w:r>
      <w:r>
        <w:rPr>
          <w:rFonts w:cs="Arial"/>
          <w:sz w:val="24"/>
          <w:szCs w:val="24"/>
        </w:rPr>
        <w:fldChar w:fldCharType="separate"/>
      </w:r>
      <w:r>
        <w:rPr>
          <w:rFonts w:cs="Arial"/>
          <w:noProof/>
          <w:sz w:val="24"/>
          <w:szCs w:val="24"/>
        </w:rPr>
        <w:t> </w:t>
      </w:r>
      <w:r>
        <w:rPr>
          <w:rFonts w:cs="Arial"/>
          <w:noProof/>
          <w:sz w:val="24"/>
          <w:szCs w:val="24"/>
        </w:rPr>
        <w:t> </w:t>
      </w:r>
      <w:r>
        <w:rPr>
          <w:rFonts w:cs="Arial"/>
          <w:noProof/>
          <w:sz w:val="24"/>
          <w:szCs w:val="24"/>
        </w:rPr>
        <w:t> </w:t>
      </w:r>
      <w:r>
        <w:rPr>
          <w:rFonts w:cs="Arial"/>
          <w:noProof/>
          <w:sz w:val="24"/>
          <w:szCs w:val="24"/>
        </w:rPr>
        <w:t> </w:t>
      </w:r>
      <w:r>
        <w:rPr>
          <w:rFonts w:cs="Arial"/>
          <w:noProof/>
          <w:sz w:val="24"/>
          <w:szCs w:val="24"/>
        </w:rPr>
        <w:t> </w:t>
      </w:r>
      <w:r>
        <w:rPr>
          <w:rFonts w:cs="Arial"/>
          <w:sz w:val="24"/>
          <w:szCs w:val="24"/>
        </w:rPr>
        <w:fldChar w:fldCharType="end"/>
      </w:r>
      <w:bookmarkEnd w:id="2"/>
      <w:r>
        <w:rPr>
          <w:rFonts w:cs="Arial"/>
          <w:sz w:val="24"/>
          <w:szCs w:val="24"/>
        </w:rPr>
        <w:t xml:space="preserve">   (wenn bekannt)</w:t>
      </w:r>
    </w:p>
    <w:p w:rsidR="003F1D74" w:rsidRPr="00C309E4" w:rsidRDefault="003F1D74" w:rsidP="007C2CA1">
      <w:pPr>
        <w:tabs>
          <w:tab w:val="left" w:pos="993"/>
        </w:tabs>
        <w:ind w:left="993" w:right="-92" w:hanging="993"/>
        <w:rPr>
          <w:rFonts w:cs="Arial"/>
          <w:sz w:val="24"/>
          <w:szCs w:val="24"/>
        </w:rPr>
      </w:pPr>
    </w:p>
    <w:p w:rsidR="003F1D74" w:rsidRPr="00C309E4" w:rsidRDefault="003F1D74" w:rsidP="007C2CA1">
      <w:pPr>
        <w:tabs>
          <w:tab w:val="left" w:pos="993"/>
        </w:tabs>
        <w:ind w:left="993" w:right="-92" w:hanging="993"/>
        <w:rPr>
          <w:rFonts w:cs="Arial"/>
          <w:sz w:val="24"/>
          <w:szCs w:val="24"/>
        </w:rPr>
      </w:pPr>
      <w:r>
        <w:rPr>
          <w:rFonts w:ascii="MS Gothic" w:eastAsia="MS Gothic" w:hAnsi="MS Gothic" w:cs="Arial" w:hint="eastAsia"/>
          <w:sz w:val="24"/>
          <w:szCs w:val="24"/>
        </w:rPr>
        <w:t>☐</w:t>
      </w:r>
      <w:r w:rsidRPr="00C309E4">
        <w:rPr>
          <w:rFonts w:cs="Arial"/>
          <w:sz w:val="24"/>
          <w:szCs w:val="24"/>
        </w:rPr>
        <w:t xml:space="preserve">  </w:t>
      </w:r>
      <w:r w:rsidRPr="00A735B1">
        <w:rPr>
          <w:rFonts w:cs="Arial"/>
          <w:b/>
          <w:bCs/>
          <w:sz w:val="24"/>
          <w:szCs w:val="24"/>
        </w:rPr>
        <w:t>Beendigung Mitgliedschaft SKVB / DKB</w:t>
      </w:r>
      <w:r w:rsidRPr="00C309E4">
        <w:rPr>
          <w:rFonts w:cs="Arial"/>
          <w:sz w:val="24"/>
          <w:szCs w:val="24"/>
        </w:rPr>
        <w:t xml:space="preserve"> </w:t>
      </w:r>
    </w:p>
    <w:p w:rsidR="003F1D74" w:rsidRDefault="003F1D74" w:rsidP="007C2CA1">
      <w:pPr>
        <w:ind w:right="-92"/>
        <w:rPr>
          <w:rFonts w:cs="Arial"/>
        </w:rPr>
      </w:pPr>
    </w:p>
    <w:tbl>
      <w:tblPr>
        <w:tblW w:w="9368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/>
      </w:tblPr>
      <w:tblGrid>
        <w:gridCol w:w="526"/>
        <w:gridCol w:w="1372"/>
        <w:gridCol w:w="3755"/>
        <w:gridCol w:w="3715"/>
      </w:tblGrid>
      <w:tr w:rsidR="003F1D74" w:rsidRPr="00B97265" w:rsidTr="004A42B2">
        <w:tc>
          <w:tcPr>
            <w:tcW w:w="526" w:type="dxa"/>
            <w:shd w:val="clear" w:color="auto" w:fill="FFFFCC"/>
            <w:tcMar>
              <w:left w:w="28" w:type="dxa"/>
              <w:right w:w="28" w:type="dxa"/>
            </w:tcMar>
          </w:tcPr>
          <w:p w:rsidR="003F1D74" w:rsidRPr="00B97265" w:rsidRDefault="003F1D74" w:rsidP="00E62AE8">
            <w:pPr>
              <w:spacing w:before="40" w:after="40"/>
              <w:rPr>
                <w:rFonts w:cs="Arial"/>
                <w:sz w:val="20"/>
                <w:szCs w:val="20"/>
              </w:rPr>
            </w:pPr>
            <w:bookmarkStart w:id="3" w:name="_Hlk208604387"/>
            <w:r w:rsidRPr="00B97265">
              <w:rPr>
                <w:rFonts w:cs="Arial"/>
                <w:b/>
                <w:bCs/>
                <w:sz w:val="20"/>
                <w:szCs w:val="20"/>
              </w:rPr>
              <w:t>Lfd. Nr</w:t>
            </w:r>
            <w:r w:rsidRPr="00B97265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1372" w:type="dxa"/>
            <w:shd w:val="clear" w:color="auto" w:fill="FFFFCC"/>
          </w:tcPr>
          <w:p w:rsidR="003F1D74" w:rsidRPr="00B97265" w:rsidRDefault="003F1D74" w:rsidP="00E62AE8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>für DKB-Pass-Nr.:</w:t>
            </w:r>
          </w:p>
        </w:tc>
        <w:tc>
          <w:tcPr>
            <w:tcW w:w="3755" w:type="dxa"/>
            <w:shd w:val="clear" w:color="auto" w:fill="FFFFCC"/>
          </w:tcPr>
          <w:p w:rsidR="003F1D74" w:rsidRPr="00B97265" w:rsidRDefault="003F1D74" w:rsidP="00E62AE8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>für Passinhaber/in:</w:t>
            </w:r>
            <w:r w:rsidRPr="00B97265">
              <w:rPr>
                <w:rFonts w:cs="Arial"/>
                <w:b/>
                <w:bCs/>
                <w:sz w:val="20"/>
                <w:szCs w:val="20"/>
              </w:rPr>
              <w:br/>
              <w:t>Name, Vorname</w:t>
            </w:r>
          </w:p>
        </w:tc>
        <w:tc>
          <w:tcPr>
            <w:tcW w:w="3715" w:type="dxa"/>
            <w:shd w:val="clear" w:color="auto" w:fill="FFFFCC"/>
          </w:tcPr>
          <w:p w:rsidR="003F1D74" w:rsidRPr="00B97265" w:rsidRDefault="003F1D74" w:rsidP="00E62AE8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Beenden zum</w:t>
            </w:r>
          </w:p>
        </w:tc>
      </w:tr>
      <w:bookmarkEnd w:id="3"/>
      <w:tr w:rsidR="003F1D74" w:rsidTr="004A42B2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D51D12" w:rsidRDefault="003F1D74" w:rsidP="00D51D12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1.</w:t>
            </w:r>
          </w:p>
        </w:tc>
        <w:tc>
          <w:tcPr>
            <w:tcW w:w="1372" w:type="dxa"/>
            <w:vAlign w:val="center"/>
          </w:tcPr>
          <w:p w:rsidR="003F1D74" w:rsidRDefault="003F1D74" w:rsidP="00E62AE8">
            <w:pPr>
              <w:spacing w:before="40" w:after="40"/>
              <w:rPr>
                <w:rFonts w:cs="Arial"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8B2A94" w:rsidTr="004A42B2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D51D12" w:rsidRDefault="003F1D74" w:rsidP="00D51D12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2.</w:t>
            </w:r>
          </w:p>
        </w:tc>
        <w:tc>
          <w:tcPr>
            <w:tcW w:w="1372" w:type="dxa"/>
            <w:vAlign w:val="center"/>
          </w:tcPr>
          <w:p w:rsidR="003F1D74" w:rsidRDefault="003F1D74" w:rsidP="00E62AE8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8B2A94" w:rsidTr="004A42B2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D51D12" w:rsidRDefault="003F1D74" w:rsidP="00D51D12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3.</w:t>
            </w:r>
          </w:p>
        </w:tc>
        <w:tc>
          <w:tcPr>
            <w:tcW w:w="1372" w:type="dxa"/>
            <w:vAlign w:val="center"/>
          </w:tcPr>
          <w:p w:rsidR="003F1D74" w:rsidRDefault="003F1D74" w:rsidP="00E62AE8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8B2A94" w:rsidTr="004A42B2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D51D12" w:rsidRDefault="003F1D74" w:rsidP="00D51D12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4.</w:t>
            </w:r>
          </w:p>
        </w:tc>
        <w:tc>
          <w:tcPr>
            <w:tcW w:w="1372" w:type="dxa"/>
            <w:vAlign w:val="center"/>
          </w:tcPr>
          <w:p w:rsidR="003F1D74" w:rsidRDefault="003F1D74" w:rsidP="00E62AE8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8B2A94" w:rsidTr="004A42B2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D51D12" w:rsidRDefault="003F1D74" w:rsidP="00D51D12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5.</w:t>
            </w:r>
          </w:p>
        </w:tc>
        <w:tc>
          <w:tcPr>
            <w:tcW w:w="1372" w:type="dxa"/>
            <w:vAlign w:val="center"/>
          </w:tcPr>
          <w:p w:rsidR="003F1D74" w:rsidRDefault="003F1D74" w:rsidP="00E62AE8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8B2A94" w:rsidTr="004A42B2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D51D12" w:rsidRDefault="003F1D74" w:rsidP="00D51D12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6.</w:t>
            </w:r>
          </w:p>
        </w:tc>
        <w:tc>
          <w:tcPr>
            <w:tcW w:w="1372" w:type="dxa"/>
            <w:vAlign w:val="center"/>
          </w:tcPr>
          <w:p w:rsidR="003F1D74" w:rsidRDefault="003F1D74" w:rsidP="00E62AE8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8B2A94" w:rsidTr="004A42B2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D51D12" w:rsidRDefault="003F1D74" w:rsidP="00D51D12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7.</w:t>
            </w:r>
          </w:p>
        </w:tc>
        <w:tc>
          <w:tcPr>
            <w:tcW w:w="1372" w:type="dxa"/>
            <w:vAlign w:val="center"/>
          </w:tcPr>
          <w:p w:rsidR="003F1D74" w:rsidRDefault="003F1D74" w:rsidP="00E62AE8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8B2A94" w:rsidTr="004A42B2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D51D12" w:rsidRDefault="003F1D74" w:rsidP="00D51D12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8.</w:t>
            </w:r>
          </w:p>
        </w:tc>
        <w:tc>
          <w:tcPr>
            <w:tcW w:w="1372" w:type="dxa"/>
            <w:vAlign w:val="center"/>
          </w:tcPr>
          <w:p w:rsidR="003F1D74" w:rsidRDefault="003F1D74" w:rsidP="00E62AE8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8B2A94" w:rsidTr="004A42B2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D51D12" w:rsidRDefault="003F1D74" w:rsidP="00D51D12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9.</w:t>
            </w:r>
          </w:p>
        </w:tc>
        <w:tc>
          <w:tcPr>
            <w:tcW w:w="1372" w:type="dxa"/>
            <w:vAlign w:val="center"/>
          </w:tcPr>
          <w:p w:rsidR="003F1D74" w:rsidRDefault="003F1D74" w:rsidP="00E62AE8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8B2A94" w:rsidTr="004A42B2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D51D12" w:rsidRDefault="003F1D74" w:rsidP="00D51D12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10.</w:t>
            </w:r>
          </w:p>
        </w:tc>
        <w:tc>
          <w:tcPr>
            <w:tcW w:w="1372" w:type="dxa"/>
            <w:vAlign w:val="center"/>
          </w:tcPr>
          <w:p w:rsidR="003F1D74" w:rsidRDefault="003F1D74" w:rsidP="00E62AE8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8B2A94" w:rsidTr="004A42B2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D51D12" w:rsidRDefault="003F1D74" w:rsidP="00D51D12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11.</w:t>
            </w:r>
          </w:p>
        </w:tc>
        <w:tc>
          <w:tcPr>
            <w:tcW w:w="1372" w:type="dxa"/>
            <w:vAlign w:val="center"/>
          </w:tcPr>
          <w:p w:rsidR="003F1D74" w:rsidRDefault="003F1D74" w:rsidP="00E62AE8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8B2A94" w:rsidTr="004A42B2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D51D12" w:rsidRDefault="003F1D74" w:rsidP="00D51D12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12.</w:t>
            </w:r>
          </w:p>
        </w:tc>
        <w:tc>
          <w:tcPr>
            <w:tcW w:w="1372" w:type="dxa"/>
            <w:vAlign w:val="center"/>
          </w:tcPr>
          <w:p w:rsidR="003F1D74" w:rsidRDefault="003F1D74" w:rsidP="00E62AE8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8B2A94" w:rsidTr="004A42B2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D51D12" w:rsidRDefault="003F1D74" w:rsidP="00D51D12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13.</w:t>
            </w:r>
          </w:p>
        </w:tc>
        <w:tc>
          <w:tcPr>
            <w:tcW w:w="1372" w:type="dxa"/>
            <w:vAlign w:val="center"/>
          </w:tcPr>
          <w:p w:rsidR="003F1D74" w:rsidRDefault="003F1D74" w:rsidP="00E62AE8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8B2A94" w:rsidTr="004A42B2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D51D12" w:rsidRDefault="003F1D74" w:rsidP="00D51D12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14.</w:t>
            </w:r>
          </w:p>
        </w:tc>
        <w:tc>
          <w:tcPr>
            <w:tcW w:w="1372" w:type="dxa"/>
            <w:vAlign w:val="center"/>
          </w:tcPr>
          <w:p w:rsidR="003F1D74" w:rsidRDefault="003F1D74" w:rsidP="00E62AE8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3F1D74" w:rsidRPr="008B2A94" w:rsidTr="004A42B2">
        <w:tc>
          <w:tcPr>
            <w:tcW w:w="526" w:type="dxa"/>
            <w:tcMar>
              <w:left w:w="28" w:type="dxa"/>
              <w:right w:w="28" w:type="dxa"/>
            </w:tcMar>
            <w:vAlign w:val="center"/>
          </w:tcPr>
          <w:p w:rsidR="003F1D74" w:rsidRPr="00D51D12" w:rsidRDefault="003F1D74" w:rsidP="00D51D12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15.</w:t>
            </w:r>
          </w:p>
        </w:tc>
        <w:tc>
          <w:tcPr>
            <w:tcW w:w="1372" w:type="dxa"/>
            <w:vAlign w:val="center"/>
          </w:tcPr>
          <w:p w:rsidR="003F1D74" w:rsidRDefault="003F1D74" w:rsidP="00E62AE8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D </w:t>
            </w: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55" w:type="dxa"/>
            <w:vAlign w:val="center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715" w:type="dxa"/>
          </w:tcPr>
          <w:p w:rsidR="003F1D74" w:rsidRPr="008B2A94" w:rsidRDefault="003F1D74" w:rsidP="00E62AE8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</w:tbl>
    <w:p w:rsidR="003F1D74" w:rsidRPr="0020687E" w:rsidRDefault="003F1D74" w:rsidP="00D51D12">
      <w:pPr>
        <w:tabs>
          <w:tab w:val="left" w:pos="993"/>
        </w:tabs>
        <w:ind w:left="993" w:right="-92" w:hanging="993"/>
        <w:rPr>
          <w:rFonts w:cs="Arial"/>
          <w:sz w:val="20"/>
          <w:szCs w:val="20"/>
        </w:rPr>
      </w:pPr>
    </w:p>
    <w:sectPr w:rsidR="003F1D74" w:rsidRPr="0020687E" w:rsidSect="00985D19">
      <w:footerReference w:type="default" r:id="rId7"/>
      <w:pgSz w:w="11906" w:h="16838"/>
      <w:pgMar w:top="680" w:right="1134" w:bottom="851" w:left="1366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1D74" w:rsidRDefault="003F1D74" w:rsidP="00CC03E9">
      <w:r>
        <w:separator/>
      </w:r>
    </w:p>
  </w:endnote>
  <w:endnote w:type="continuationSeparator" w:id="0">
    <w:p w:rsidR="003F1D74" w:rsidRDefault="003F1D74" w:rsidP="00CC03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?l?r ?S?V?b?N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1D74" w:rsidRDefault="003F1D74">
    <w:pPr>
      <w:pStyle w:val="Footer"/>
      <w:rPr>
        <w:sz w:val="16"/>
        <w:szCs w:val="16"/>
      </w:rPr>
    </w:pPr>
  </w:p>
  <w:p w:rsidR="003F1D74" w:rsidRPr="00CC03E9" w:rsidRDefault="003F1D74">
    <w:pPr>
      <w:pStyle w:val="Footer"/>
      <w:rPr>
        <w:sz w:val="16"/>
        <w:szCs w:val="16"/>
      </w:rPr>
    </w:pPr>
    <w:r>
      <w:rPr>
        <w:sz w:val="16"/>
        <w:szCs w:val="16"/>
      </w:rPr>
      <w:t>SKVB-Pass-Stelle – Rückgabe DKB-Pass - 09/2025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1D74" w:rsidRDefault="003F1D74" w:rsidP="00CC03E9">
      <w:r>
        <w:separator/>
      </w:r>
    </w:p>
  </w:footnote>
  <w:footnote w:type="continuationSeparator" w:id="0">
    <w:p w:rsidR="003F1D74" w:rsidRDefault="003F1D74" w:rsidP="00CC03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E29C8"/>
    <w:multiLevelType w:val="hybridMultilevel"/>
    <w:tmpl w:val="A070985A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2867F57"/>
    <w:multiLevelType w:val="hybridMultilevel"/>
    <w:tmpl w:val="EC60BF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documentProtection w:edit="forms" w:enforcement="1"/>
  <w:defaultTabStop w:val="708"/>
  <w:autoHyphenation/>
  <w:hyphenationZone w:val="227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6169"/>
    <w:rsid w:val="00000415"/>
    <w:rsid w:val="000018C8"/>
    <w:rsid w:val="000069A0"/>
    <w:rsid w:val="00007B70"/>
    <w:rsid w:val="00012FB1"/>
    <w:rsid w:val="000241F5"/>
    <w:rsid w:val="00025C77"/>
    <w:rsid w:val="0002733F"/>
    <w:rsid w:val="00030A6F"/>
    <w:rsid w:val="000444F8"/>
    <w:rsid w:val="00045DF8"/>
    <w:rsid w:val="00046BDE"/>
    <w:rsid w:val="00047B87"/>
    <w:rsid w:val="00053A09"/>
    <w:rsid w:val="00057827"/>
    <w:rsid w:val="000645FC"/>
    <w:rsid w:val="00065097"/>
    <w:rsid w:val="0006760C"/>
    <w:rsid w:val="00077409"/>
    <w:rsid w:val="00081D25"/>
    <w:rsid w:val="00090D23"/>
    <w:rsid w:val="00096169"/>
    <w:rsid w:val="000A294E"/>
    <w:rsid w:val="000A3EE1"/>
    <w:rsid w:val="000A4593"/>
    <w:rsid w:val="000A632F"/>
    <w:rsid w:val="000B09C3"/>
    <w:rsid w:val="000B1635"/>
    <w:rsid w:val="000C26C7"/>
    <w:rsid w:val="000D1667"/>
    <w:rsid w:val="000D3A6A"/>
    <w:rsid w:val="000D4B13"/>
    <w:rsid w:val="000E4352"/>
    <w:rsid w:val="000E6CBD"/>
    <w:rsid w:val="000F5439"/>
    <w:rsid w:val="00103E28"/>
    <w:rsid w:val="00104F38"/>
    <w:rsid w:val="00111A76"/>
    <w:rsid w:val="001205A8"/>
    <w:rsid w:val="001217F8"/>
    <w:rsid w:val="0012195C"/>
    <w:rsid w:val="00127884"/>
    <w:rsid w:val="00130AA8"/>
    <w:rsid w:val="0013105B"/>
    <w:rsid w:val="0013573B"/>
    <w:rsid w:val="00141706"/>
    <w:rsid w:val="00153436"/>
    <w:rsid w:val="001626B6"/>
    <w:rsid w:val="00163EC1"/>
    <w:rsid w:val="00163F1A"/>
    <w:rsid w:val="00165902"/>
    <w:rsid w:val="001753E2"/>
    <w:rsid w:val="00182976"/>
    <w:rsid w:val="00183C90"/>
    <w:rsid w:val="00195883"/>
    <w:rsid w:val="00195F02"/>
    <w:rsid w:val="001A14BA"/>
    <w:rsid w:val="001A2ACE"/>
    <w:rsid w:val="001A5818"/>
    <w:rsid w:val="001A6690"/>
    <w:rsid w:val="001B1DDE"/>
    <w:rsid w:val="001B29FC"/>
    <w:rsid w:val="001B3436"/>
    <w:rsid w:val="001D5861"/>
    <w:rsid w:val="001E2111"/>
    <w:rsid w:val="001E37BC"/>
    <w:rsid w:val="001E3901"/>
    <w:rsid w:val="001E3F76"/>
    <w:rsid w:val="001E7EA1"/>
    <w:rsid w:val="001F0A22"/>
    <w:rsid w:val="0020687E"/>
    <w:rsid w:val="0021044E"/>
    <w:rsid w:val="00210ACF"/>
    <w:rsid w:val="00227D69"/>
    <w:rsid w:val="00230CC5"/>
    <w:rsid w:val="00232204"/>
    <w:rsid w:val="002365CD"/>
    <w:rsid w:val="00240F29"/>
    <w:rsid w:val="00241079"/>
    <w:rsid w:val="00244CFC"/>
    <w:rsid w:val="00251243"/>
    <w:rsid w:val="00267FC9"/>
    <w:rsid w:val="00281289"/>
    <w:rsid w:val="002824EE"/>
    <w:rsid w:val="00283366"/>
    <w:rsid w:val="00283ECE"/>
    <w:rsid w:val="002A2F75"/>
    <w:rsid w:val="002C2455"/>
    <w:rsid w:val="002D1E01"/>
    <w:rsid w:val="002D6507"/>
    <w:rsid w:val="002F0D61"/>
    <w:rsid w:val="002F2089"/>
    <w:rsid w:val="002F3BFA"/>
    <w:rsid w:val="003066B7"/>
    <w:rsid w:val="00320CA1"/>
    <w:rsid w:val="00321DA6"/>
    <w:rsid w:val="00330EF3"/>
    <w:rsid w:val="00337C9C"/>
    <w:rsid w:val="00337D1B"/>
    <w:rsid w:val="00342BB1"/>
    <w:rsid w:val="00353FF0"/>
    <w:rsid w:val="00355A3B"/>
    <w:rsid w:val="003659B1"/>
    <w:rsid w:val="003727AA"/>
    <w:rsid w:val="00374579"/>
    <w:rsid w:val="00376788"/>
    <w:rsid w:val="0037792C"/>
    <w:rsid w:val="00384655"/>
    <w:rsid w:val="00385179"/>
    <w:rsid w:val="00393C3D"/>
    <w:rsid w:val="0039595C"/>
    <w:rsid w:val="00397ED3"/>
    <w:rsid w:val="003A2340"/>
    <w:rsid w:val="003A414D"/>
    <w:rsid w:val="003A6DDA"/>
    <w:rsid w:val="003B073E"/>
    <w:rsid w:val="003B1D07"/>
    <w:rsid w:val="003C05D7"/>
    <w:rsid w:val="003C20F2"/>
    <w:rsid w:val="003C3988"/>
    <w:rsid w:val="003C4F2F"/>
    <w:rsid w:val="003D257A"/>
    <w:rsid w:val="003D58DA"/>
    <w:rsid w:val="003D76D9"/>
    <w:rsid w:val="003E119C"/>
    <w:rsid w:val="003E280F"/>
    <w:rsid w:val="003E59C5"/>
    <w:rsid w:val="003E7840"/>
    <w:rsid w:val="003F1D74"/>
    <w:rsid w:val="003F4045"/>
    <w:rsid w:val="003F41E0"/>
    <w:rsid w:val="003F5355"/>
    <w:rsid w:val="003F60A4"/>
    <w:rsid w:val="004123DD"/>
    <w:rsid w:val="00422424"/>
    <w:rsid w:val="004240BE"/>
    <w:rsid w:val="004335EE"/>
    <w:rsid w:val="00437437"/>
    <w:rsid w:val="00440A95"/>
    <w:rsid w:val="0044183F"/>
    <w:rsid w:val="004517EB"/>
    <w:rsid w:val="004542E2"/>
    <w:rsid w:val="00464223"/>
    <w:rsid w:val="00464789"/>
    <w:rsid w:val="00467DCD"/>
    <w:rsid w:val="00471681"/>
    <w:rsid w:val="00476C4B"/>
    <w:rsid w:val="00490780"/>
    <w:rsid w:val="00490902"/>
    <w:rsid w:val="0049681B"/>
    <w:rsid w:val="004A42B2"/>
    <w:rsid w:val="004B1F7D"/>
    <w:rsid w:val="004B42F9"/>
    <w:rsid w:val="004B5045"/>
    <w:rsid w:val="004C371A"/>
    <w:rsid w:val="004C7DF0"/>
    <w:rsid w:val="004D0FA3"/>
    <w:rsid w:val="004D5097"/>
    <w:rsid w:val="004D6CD6"/>
    <w:rsid w:val="004E2205"/>
    <w:rsid w:val="004F2E6A"/>
    <w:rsid w:val="004F544E"/>
    <w:rsid w:val="004F6EDD"/>
    <w:rsid w:val="005166DB"/>
    <w:rsid w:val="00516A07"/>
    <w:rsid w:val="00522612"/>
    <w:rsid w:val="005237E9"/>
    <w:rsid w:val="005314B3"/>
    <w:rsid w:val="005442DD"/>
    <w:rsid w:val="0054441D"/>
    <w:rsid w:val="005545E6"/>
    <w:rsid w:val="00561D6E"/>
    <w:rsid w:val="00565ABD"/>
    <w:rsid w:val="00565CA8"/>
    <w:rsid w:val="00581B39"/>
    <w:rsid w:val="0058232E"/>
    <w:rsid w:val="005844BA"/>
    <w:rsid w:val="00586A1B"/>
    <w:rsid w:val="005951E1"/>
    <w:rsid w:val="005B310F"/>
    <w:rsid w:val="005B4873"/>
    <w:rsid w:val="005B72ED"/>
    <w:rsid w:val="005C0A90"/>
    <w:rsid w:val="005C2333"/>
    <w:rsid w:val="005C57D2"/>
    <w:rsid w:val="005C5898"/>
    <w:rsid w:val="005C7334"/>
    <w:rsid w:val="005C73E1"/>
    <w:rsid w:val="005D3218"/>
    <w:rsid w:val="005D5E24"/>
    <w:rsid w:val="005D7F35"/>
    <w:rsid w:val="005E11FA"/>
    <w:rsid w:val="005E1A5F"/>
    <w:rsid w:val="005E40B8"/>
    <w:rsid w:val="005E4FD5"/>
    <w:rsid w:val="00600009"/>
    <w:rsid w:val="0060099F"/>
    <w:rsid w:val="00613A9F"/>
    <w:rsid w:val="0061504A"/>
    <w:rsid w:val="00616FE0"/>
    <w:rsid w:val="00624CF2"/>
    <w:rsid w:val="00630371"/>
    <w:rsid w:val="00630ED3"/>
    <w:rsid w:val="00636482"/>
    <w:rsid w:val="006656D8"/>
    <w:rsid w:val="00667008"/>
    <w:rsid w:val="0067061A"/>
    <w:rsid w:val="00670745"/>
    <w:rsid w:val="00670A4E"/>
    <w:rsid w:val="00671260"/>
    <w:rsid w:val="00676C37"/>
    <w:rsid w:val="006850A8"/>
    <w:rsid w:val="0068551F"/>
    <w:rsid w:val="006B21F4"/>
    <w:rsid w:val="006C051B"/>
    <w:rsid w:val="006C06B4"/>
    <w:rsid w:val="006C0D69"/>
    <w:rsid w:val="006C6E13"/>
    <w:rsid w:val="006D52AC"/>
    <w:rsid w:val="006D5AB9"/>
    <w:rsid w:val="006E0866"/>
    <w:rsid w:val="006E3779"/>
    <w:rsid w:val="006F39D7"/>
    <w:rsid w:val="006F7E10"/>
    <w:rsid w:val="00701FA9"/>
    <w:rsid w:val="00702FD8"/>
    <w:rsid w:val="00703B40"/>
    <w:rsid w:val="00706568"/>
    <w:rsid w:val="00707B8F"/>
    <w:rsid w:val="00716ACE"/>
    <w:rsid w:val="00716F80"/>
    <w:rsid w:val="00717B5D"/>
    <w:rsid w:val="00722958"/>
    <w:rsid w:val="00731428"/>
    <w:rsid w:val="00731A60"/>
    <w:rsid w:val="00736907"/>
    <w:rsid w:val="00736AA9"/>
    <w:rsid w:val="00740E34"/>
    <w:rsid w:val="00743970"/>
    <w:rsid w:val="007522F0"/>
    <w:rsid w:val="00754AB5"/>
    <w:rsid w:val="00761E08"/>
    <w:rsid w:val="007625E0"/>
    <w:rsid w:val="00782CFB"/>
    <w:rsid w:val="007953EC"/>
    <w:rsid w:val="007B2728"/>
    <w:rsid w:val="007B5E91"/>
    <w:rsid w:val="007B6695"/>
    <w:rsid w:val="007B67E8"/>
    <w:rsid w:val="007B7DFF"/>
    <w:rsid w:val="007C2CA1"/>
    <w:rsid w:val="007C3074"/>
    <w:rsid w:val="007C4708"/>
    <w:rsid w:val="007D0079"/>
    <w:rsid w:val="007D71C1"/>
    <w:rsid w:val="007E1AA4"/>
    <w:rsid w:val="007E7646"/>
    <w:rsid w:val="007F35EC"/>
    <w:rsid w:val="007F46D8"/>
    <w:rsid w:val="007F5F77"/>
    <w:rsid w:val="0080177D"/>
    <w:rsid w:val="00801DEE"/>
    <w:rsid w:val="008101E8"/>
    <w:rsid w:val="0081261E"/>
    <w:rsid w:val="00825E3A"/>
    <w:rsid w:val="00836D09"/>
    <w:rsid w:val="0083717D"/>
    <w:rsid w:val="00837412"/>
    <w:rsid w:val="00847739"/>
    <w:rsid w:val="008528C2"/>
    <w:rsid w:val="00852FC5"/>
    <w:rsid w:val="0085300B"/>
    <w:rsid w:val="00853412"/>
    <w:rsid w:val="0086481E"/>
    <w:rsid w:val="008650E6"/>
    <w:rsid w:val="0087228F"/>
    <w:rsid w:val="00873C80"/>
    <w:rsid w:val="00873FE6"/>
    <w:rsid w:val="00880FAA"/>
    <w:rsid w:val="00881062"/>
    <w:rsid w:val="00887208"/>
    <w:rsid w:val="008922DE"/>
    <w:rsid w:val="00893045"/>
    <w:rsid w:val="008A0A7D"/>
    <w:rsid w:val="008B118C"/>
    <w:rsid w:val="008B2A94"/>
    <w:rsid w:val="008D334E"/>
    <w:rsid w:val="008D4C9E"/>
    <w:rsid w:val="008E58F6"/>
    <w:rsid w:val="00900838"/>
    <w:rsid w:val="00900B85"/>
    <w:rsid w:val="00901B73"/>
    <w:rsid w:val="00905A60"/>
    <w:rsid w:val="0090689A"/>
    <w:rsid w:val="00906F6C"/>
    <w:rsid w:val="0091348C"/>
    <w:rsid w:val="009143D7"/>
    <w:rsid w:val="00920472"/>
    <w:rsid w:val="00925D71"/>
    <w:rsid w:val="0096026A"/>
    <w:rsid w:val="0096134C"/>
    <w:rsid w:val="009625FF"/>
    <w:rsid w:val="00964658"/>
    <w:rsid w:val="00965B10"/>
    <w:rsid w:val="00966D3A"/>
    <w:rsid w:val="009671F9"/>
    <w:rsid w:val="00971C28"/>
    <w:rsid w:val="009737EC"/>
    <w:rsid w:val="00974AA5"/>
    <w:rsid w:val="009770C1"/>
    <w:rsid w:val="009774C7"/>
    <w:rsid w:val="00984075"/>
    <w:rsid w:val="00985D19"/>
    <w:rsid w:val="00987330"/>
    <w:rsid w:val="009946CA"/>
    <w:rsid w:val="00996E37"/>
    <w:rsid w:val="009A40F4"/>
    <w:rsid w:val="009A6613"/>
    <w:rsid w:val="009A7B05"/>
    <w:rsid w:val="009B3828"/>
    <w:rsid w:val="009C014B"/>
    <w:rsid w:val="009C646A"/>
    <w:rsid w:val="009C7F13"/>
    <w:rsid w:val="009D7F9E"/>
    <w:rsid w:val="009E556C"/>
    <w:rsid w:val="009E70B5"/>
    <w:rsid w:val="009F24E4"/>
    <w:rsid w:val="009F4283"/>
    <w:rsid w:val="009F7A00"/>
    <w:rsid w:val="00A00A13"/>
    <w:rsid w:val="00A00E89"/>
    <w:rsid w:val="00A0134C"/>
    <w:rsid w:val="00A01DB3"/>
    <w:rsid w:val="00A04990"/>
    <w:rsid w:val="00A14F28"/>
    <w:rsid w:val="00A15976"/>
    <w:rsid w:val="00A21DD3"/>
    <w:rsid w:val="00A22F2C"/>
    <w:rsid w:val="00A37036"/>
    <w:rsid w:val="00A407BA"/>
    <w:rsid w:val="00A410F5"/>
    <w:rsid w:val="00A423EB"/>
    <w:rsid w:val="00A42B05"/>
    <w:rsid w:val="00A4665C"/>
    <w:rsid w:val="00A47486"/>
    <w:rsid w:val="00A620B5"/>
    <w:rsid w:val="00A62498"/>
    <w:rsid w:val="00A63161"/>
    <w:rsid w:val="00A65E2F"/>
    <w:rsid w:val="00A70E59"/>
    <w:rsid w:val="00A72312"/>
    <w:rsid w:val="00A72D74"/>
    <w:rsid w:val="00A735B1"/>
    <w:rsid w:val="00A77714"/>
    <w:rsid w:val="00A8120B"/>
    <w:rsid w:val="00A94EBA"/>
    <w:rsid w:val="00A951C0"/>
    <w:rsid w:val="00A95784"/>
    <w:rsid w:val="00A96619"/>
    <w:rsid w:val="00A97FA0"/>
    <w:rsid w:val="00AA0616"/>
    <w:rsid w:val="00AB324A"/>
    <w:rsid w:val="00AB402D"/>
    <w:rsid w:val="00AB40F0"/>
    <w:rsid w:val="00AB53FB"/>
    <w:rsid w:val="00AC39D9"/>
    <w:rsid w:val="00AE7088"/>
    <w:rsid w:val="00AF3A0E"/>
    <w:rsid w:val="00B051FE"/>
    <w:rsid w:val="00B15580"/>
    <w:rsid w:val="00B25023"/>
    <w:rsid w:val="00B26251"/>
    <w:rsid w:val="00B27C7C"/>
    <w:rsid w:val="00B31689"/>
    <w:rsid w:val="00B31E82"/>
    <w:rsid w:val="00B3348D"/>
    <w:rsid w:val="00B539E3"/>
    <w:rsid w:val="00B61306"/>
    <w:rsid w:val="00B66AEE"/>
    <w:rsid w:val="00B7299B"/>
    <w:rsid w:val="00B77342"/>
    <w:rsid w:val="00B7783B"/>
    <w:rsid w:val="00B81773"/>
    <w:rsid w:val="00B852DE"/>
    <w:rsid w:val="00B87849"/>
    <w:rsid w:val="00B940AC"/>
    <w:rsid w:val="00B97265"/>
    <w:rsid w:val="00BA30D5"/>
    <w:rsid w:val="00BA6B20"/>
    <w:rsid w:val="00BC10B6"/>
    <w:rsid w:val="00BD0E13"/>
    <w:rsid w:val="00BD2C21"/>
    <w:rsid w:val="00BD5C06"/>
    <w:rsid w:val="00BE62C0"/>
    <w:rsid w:val="00C04034"/>
    <w:rsid w:val="00C140EF"/>
    <w:rsid w:val="00C16866"/>
    <w:rsid w:val="00C2411C"/>
    <w:rsid w:val="00C27DBB"/>
    <w:rsid w:val="00C309E4"/>
    <w:rsid w:val="00C317A3"/>
    <w:rsid w:val="00C40477"/>
    <w:rsid w:val="00C43AD2"/>
    <w:rsid w:val="00C4518D"/>
    <w:rsid w:val="00C529A2"/>
    <w:rsid w:val="00C56D71"/>
    <w:rsid w:val="00C66ECA"/>
    <w:rsid w:val="00C72ED0"/>
    <w:rsid w:val="00C73D3C"/>
    <w:rsid w:val="00C77F78"/>
    <w:rsid w:val="00C80B47"/>
    <w:rsid w:val="00C81B2F"/>
    <w:rsid w:val="00C83B73"/>
    <w:rsid w:val="00C921D0"/>
    <w:rsid w:val="00C943D5"/>
    <w:rsid w:val="00C9661C"/>
    <w:rsid w:val="00CA2EEC"/>
    <w:rsid w:val="00CA3D73"/>
    <w:rsid w:val="00CB641A"/>
    <w:rsid w:val="00CC03E9"/>
    <w:rsid w:val="00CD5668"/>
    <w:rsid w:val="00CE165D"/>
    <w:rsid w:val="00CE67E0"/>
    <w:rsid w:val="00CF2FFD"/>
    <w:rsid w:val="00CF4ADD"/>
    <w:rsid w:val="00D0007B"/>
    <w:rsid w:val="00D05BF7"/>
    <w:rsid w:val="00D07F18"/>
    <w:rsid w:val="00D14E11"/>
    <w:rsid w:val="00D17205"/>
    <w:rsid w:val="00D21056"/>
    <w:rsid w:val="00D219BE"/>
    <w:rsid w:val="00D22EEB"/>
    <w:rsid w:val="00D25D5B"/>
    <w:rsid w:val="00D34725"/>
    <w:rsid w:val="00D34F5B"/>
    <w:rsid w:val="00D402A5"/>
    <w:rsid w:val="00D43D45"/>
    <w:rsid w:val="00D46EB1"/>
    <w:rsid w:val="00D47693"/>
    <w:rsid w:val="00D51D12"/>
    <w:rsid w:val="00D53A49"/>
    <w:rsid w:val="00D5498A"/>
    <w:rsid w:val="00D604A2"/>
    <w:rsid w:val="00D62934"/>
    <w:rsid w:val="00D6549C"/>
    <w:rsid w:val="00D772A4"/>
    <w:rsid w:val="00D8089B"/>
    <w:rsid w:val="00D81E0B"/>
    <w:rsid w:val="00D94EAB"/>
    <w:rsid w:val="00DA687D"/>
    <w:rsid w:val="00DB13FD"/>
    <w:rsid w:val="00DB7735"/>
    <w:rsid w:val="00DB7905"/>
    <w:rsid w:val="00DC22CF"/>
    <w:rsid w:val="00DC3DAE"/>
    <w:rsid w:val="00DC77CA"/>
    <w:rsid w:val="00DD4FFE"/>
    <w:rsid w:val="00DE07C3"/>
    <w:rsid w:val="00DF50BA"/>
    <w:rsid w:val="00DF713C"/>
    <w:rsid w:val="00E0153D"/>
    <w:rsid w:val="00E04F71"/>
    <w:rsid w:val="00E10EFA"/>
    <w:rsid w:val="00E1568F"/>
    <w:rsid w:val="00E204D6"/>
    <w:rsid w:val="00E21530"/>
    <w:rsid w:val="00E21810"/>
    <w:rsid w:val="00E23C6D"/>
    <w:rsid w:val="00E30601"/>
    <w:rsid w:val="00E36406"/>
    <w:rsid w:val="00E455C0"/>
    <w:rsid w:val="00E55F3E"/>
    <w:rsid w:val="00E56DFE"/>
    <w:rsid w:val="00E6247B"/>
    <w:rsid w:val="00E62AE8"/>
    <w:rsid w:val="00E71412"/>
    <w:rsid w:val="00E7181B"/>
    <w:rsid w:val="00E73B82"/>
    <w:rsid w:val="00E85292"/>
    <w:rsid w:val="00E86AD8"/>
    <w:rsid w:val="00E90792"/>
    <w:rsid w:val="00E926CA"/>
    <w:rsid w:val="00E92AB3"/>
    <w:rsid w:val="00E9629A"/>
    <w:rsid w:val="00E96E93"/>
    <w:rsid w:val="00EA0FE4"/>
    <w:rsid w:val="00EB277E"/>
    <w:rsid w:val="00EB663F"/>
    <w:rsid w:val="00EE3D77"/>
    <w:rsid w:val="00EE52CB"/>
    <w:rsid w:val="00EF00B9"/>
    <w:rsid w:val="00EF45D9"/>
    <w:rsid w:val="00F02AF4"/>
    <w:rsid w:val="00F030F7"/>
    <w:rsid w:val="00F0321D"/>
    <w:rsid w:val="00F04297"/>
    <w:rsid w:val="00F07A4E"/>
    <w:rsid w:val="00F11EDB"/>
    <w:rsid w:val="00F1294C"/>
    <w:rsid w:val="00F15750"/>
    <w:rsid w:val="00F1688E"/>
    <w:rsid w:val="00F245DF"/>
    <w:rsid w:val="00F27586"/>
    <w:rsid w:val="00F27E63"/>
    <w:rsid w:val="00F31802"/>
    <w:rsid w:val="00F441D0"/>
    <w:rsid w:val="00F45624"/>
    <w:rsid w:val="00F45DFD"/>
    <w:rsid w:val="00F46A98"/>
    <w:rsid w:val="00F4709B"/>
    <w:rsid w:val="00F52560"/>
    <w:rsid w:val="00F703FF"/>
    <w:rsid w:val="00F72F62"/>
    <w:rsid w:val="00F7453C"/>
    <w:rsid w:val="00F86A04"/>
    <w:rsid w:val="00FA1055"/>
    <w:rsid w:val="00FA58C0"/>
    <w:rsid w:val="00FB125E"/>
    <w:rsid w:val="00FB4C24"/>
    <w:rsid w:val="00FB4F84"/>
    <w:rsid w:val="00FD4D09"/>
    <w:rsid w:val="00FD5972"/>
    <w:rsid w:val="00FD603B"/>
    <w:rsid w:val="00FD66DE"/>
    <w:rsid w:val="00FD7AB0"/>
    <w:rsid w:val="00FE2B9B"/>
    <w:rsid w:val="00FF49CC"/>
    <w:rsid w:val="00FF5CCC"/>
    <w:rsid w:val="00FF75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F62"/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165902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1753E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C03E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CC03E9"/>
    <w:rPr>
      <w:rFonts w:cs="Times New Roman"/>
      <w:sz w:val="22"/>
      <w:lang w:eastAsia="en-US"/>
    </w:rPr>
  </w:style>
  <w:style w:type="paragraph" w:styleId="Footer">
    <w:name w:val="footer"/>
    <w:basedOn w:val="Normal"/>
    <w:link w:val="FooterChar"/>
    <w:uiPriority w:val="99"/>
    <w:rsid w:val="00CC03E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C03E9"/>
    <w:rPr>
      <w:rFonts w:cs="Times New Roman"/>
      <w:sz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7B5E91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B5E91"/>
    <w:rPr>
      <w:rFonts w:ascii="Tahoma" w:hAnsi="Tahoma" w:cs="Times New Roman"/>
      <w:sz w:val="16"/>
      <w:lang w:eastAsia="en-US"/>
    </w:rPr>
  </w:style>
  <w:style w:type="paragraph" w:styleId="ListParagraph">
    <w:name w:val="List Paragraph"/>
    <w:basedOn w:val="Normal"/>
    <w:uiPriority w:val="99"/>
    <w:qFormat/>
    <w:rsid w:val="0037457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F0A22"/>
    <w:rPr>
      <w:rFonts w:cs="Times New Roman"/>
      <w:color w:val="66666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290</Words>
  <Characters>1833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Formular_mehrfache_Rückgabe_DKB-Pass</dc:title>
  <dc:subject/>
  <dc:creator>Johannsen</dc:creator>
  <cp:keywords/>
  <dc:description/>
  <cp:lastModifiedBy>a.traeger</cp:lastModifiedBy>
  <cp:revision>9</cp:revision>
  <cp:lastPrinted>2025-06-22T09:16:00Z</cp:lastPrinted>
  <dcterms:created xsi:type="dcterms:W3CDTF">2025-06-22T09:09:00Z</dcterms:created>
  <dcterms:modified xsi:type="dcterms:W3CDTF">2025-09-19T09:07:00Z</dcterms:modified>
</cp:coreProperties>
</file>